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page1"/>
    <w:bookmarkStart w:id="1" w:name="_GoBack"/>
    <w:bookmarkEnd w:id="0"/>
    <w:bookmarkEnd w:id="1"/>
    <w:p w:rsidR="00982F9D" w:rsidRDefault="00922FE5">
      <w:pPr>
        <w:spacing w:line="0" w:lineRule="atLeast"/>
        <w:ind w:left="130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97312" behindDoc="1" locked="0" layoutInCell="1" allowOverlap="1">
                <wp:simplePos x="0" y="0"/>
                <wp:positionH relativeFrom="page">
                  <wp:posOffset>301623</wp:posOffset>
                </wp:positionH>
                <wp:positionV relativeFrom="page">
                  <wp:posOffset>304166</wp:posOffset>
                </wp:positionV>
                <wp:extent cx="11430" cy="18416"/>
                <wp:effectExtent l="0" t="0" r="26670" b="19684"/>
                <wp:wrapNone/>
                <wp:docPr id="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" cy="18416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8">
                          <a:solidFill>
                            <a:srgbClr val="FFFFFF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id="Rectangle 2" o:spid="_x0000_s1026" style="position:absolute;margin-left:23.75pt;margin-top:23.95pt;width:.9pt;height:1.45pt;z-index:-251719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" fillcolor="black" strokecolor="white" strokeweight=".26467mm">
                <v:textbox inset="0,0,0,0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8336" behindDoc="1" locked="0" layoutInCell="1" allowOverlap="1">
                <wp:simplePos x="0" y="0"/>
                <wp:positionH relativeFrom="page">
                  <wp:posOffset>7245989</wp:posOffset>
                </wp:positionH>
                <wp:positionV relativeFrom="page">
                  <wp:posOffset>304166</wp:posOffset>
                </wp:positionV>
                <wp:extent cx="12701" cy="18416"/>
                <wp:effectExtent l="0" t="0" r="25399" b="19684"/>
                <wp:wrapNone/>
                <wp:docPr id="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1" cy="18416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8">
                          <a:solidFill>
                            <a:srgbClr val="FFFFFF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id="Rectangle 3" o:spid="_x0000_s1026" style="position:absolute;margin-left:570.55pt;margin-top:23.95pt;width:1pt;height:1.45pt;z-index:-251718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" fillcolor="black" strokecolor="white" strokeweight=".26467mm">
                <v:textbox inset="0,0,0,0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9360" behindDoc="1" locked="0" layoutInCell="1" allowOverlap="1">
                <wp:simplePos x="0" y="0"/>
                <wp:positionH relativeFrom="page">
                  <wp:posOffset>304796</wp:posOffset>
                </wp:positionH>
                <wp:positionV relativeFrom="page">
                  <wp:posOffset>307338</wp:posOffset>
                </wp:positionV>
                <wp:extent cx="6950711" cy="0"/>
                <wp:effectExtent l="0" t="0" r="21589" b="19050"/>
                <wp:wrapNone/>
                <wp:docPr id="3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50711" cy="0"/>
                        </a:xfrm>
                        <a:prstGeom prst="straightConnector1">
                          <a:avLst/>
                        </a:prstGeom>
                        <a:noFill/>
                        <a:ln w="6099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Line 4" o:spid="_x0000_s1026" type="#_x0000_t32" style="position:absolute;margin-left:24pt;margin-top:24.2pt;width:547.3pt;height:0;z-index:-251717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" strokeweight=".16942mm"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0384" behindDoc="1" locked="0" layoutInCell="1" allowOverlap="1">
                <wp:simplePos x="0" y="0"/>
                <wp:positionH relativeFrom="page">
                  <wp:posOffset>316867</wp:posOffset>
                </wp:positionH>
                <wp:positionV relativeFrom="page">
                  <wp:posOffset>319409</wp:posOffset>
                </wp:positionV>
                <wp:extent cx="6926580" cy="0"/>
                <wp:effectExtent l="0" t="0" r="26670" b="19050"/>
                <wp:wrapNone/>
                <wp:docPr id="4" name="Lin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26580" cy="0"/>
                        </a:xfrm>
                        <a:prstGeom prst="straightConnector1">
                          <a:avLst/>
                        </a:prstGeom>
                        <a:noFill/>
                        <a:ln w="6099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5" o:spid="_x0000_s1026" type="#_x0000_t32" style="position:absolute;margin-left:24.95pt;margin-top:25.15pt;width:545.4pt;height:0;z-index:-251716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" strokeweight=".16942mm"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1408" behindDoc="1" locked="0" layoutInCell="1" allowOverlap="1">
                <wp:simplePos x="0" y="0"/>
                <wp:positionH relativeFrom="page">
                  <wp:posOffset>307338</wp:posOffset>
                </wp:positionH>
                <wp:positionV relativeFrom="page">
                  <wp:posOffset>322582</wp:posOffset>
                </wp:positionV>
                <wp:extent cx="0" cy="10064115"/>
                <wp:effectExtent l="0" t="0" r="19050" b="13335"/>
                <wp:wrapNone/>
                <wp:docPr id="5" name="Lin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064115"/>
                        </a:xfrm>
                        <a:prstGeom prst="straightConnector1">
                          <a:avLst/>
                        </a:prstGeom>
                        <a:noFill/>
                        <a:ln w="6099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6" o:spid="_x0000_s1026" type="#_x0000_t32" style="position:absolute;margin-left:24.2pt;margin-top:25.4pt;width:0;height:792.45pt;z-index:-251715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" strokeweight=".16942mm"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2432" behindDoc="1" locked="0" layoutInCell="1" allowOverlap="1">
                <wp:simplePos x="0" y="0"/>
                <wp:positionH relativeFrom="page">
                  <wp:posOffset>320040</wp:posOffset>
                </wp:positionH>
                <wp:positionV relativeFrom="page">
                  <wp:posOffset>316867</wp:posOffset>
                </wp:positionV>
                <wp:extent cx="0" cy="10058400"/>
                <wp:effectExtent l="0" t="0" r="19050" b="19050"/>
                <wp:wrapNone/>
                <wp:docPr id="6" name="Lin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058400"/>
                        </a:xfrm>
                        <a:prstGeom prst="straightConnector1">
                          <a:avLst/>
                        </a:prstGeom>
                        <a:noFill/>
                        <a:ln w="6099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7" o:spid="_x0000_s1026" type="#_x0000_t32" style="position:absolute;margin-left:25.2pt;margin-top:24.95pt;width:0;height:11in;z-index:-251714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" strokeweight=".16942mm"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3456" behindDoc="1" locked="0" layoutInCell="1" allowOverlap="1">
                <wp:simplePos x="0" y="0"/>
                <wp:positionH relativeFrom="page">
                  <wp:posOffset>316867</wp:posOffset>
                </wp:positionH>
                <wp:positionV relativeFrom="page">
                  <wp:posOffset>10372094</wp:posOffset>
                </wp:positionV>
                <wp:extent cx="6926580" cy="0"/>
                <wp:effectExtent l="0" t="0" r="26670" b="19050"/>
                <wp:wrapNone/>
                <wp:docPr id="7" name="Lin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26580" cy="0"/>
                        </a:xfrm>
                        <a:prstGeom prst="straightConnector1">
                          <a:avLst/>
                        </a:prstGeom>
                        <a:noFill/>
                        <a:ln w="6099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8" o:spid="_x0000_s1026" type="#_x0000_t32" style="position:absolute;margin-left:24.95pt;margin-top:816.7pt;width:545.4pt;height:0;z-index:-251713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" strokeweight=".16942mm"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4480" behindDoc="1" locked="0" layoutInCell="1" allowOverlap="1">
                <wp:simplePos x="0" y="0"/>
                <wp:positionH relativeFrom="page">
                  <wp:posOffset>7252335</wp:posOffset>
                </wp:positionH>
                <wp:positionV relativeFrom="page">
                  <wp:posOffset>322582</wp:posOffset>
                </wp:positionV>
                <wp:extent cx="0" cy="10064115"/>
                <wp:effectExtent l="0" t="0" r="19050" b="13335"/>
                <wp:wrapNone/>
                <wp:docPr id="8" name="Lin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064115"/>
                        </a:xfrm>
                        <a:prstGeom prst="straightConnector1">
                          <a:avLst/>
                        </a:prstGeom>
                        <a:noFill/>
                        <a:ln w="6099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9" o:spid="_x0000_s1026" type="#_x0000_t32" style="position:absolute;margin-left:571.05pt;margin-top:25.4pt;width:0;height:792.45pt;z-index:-251712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" strokeweight=".16942mm"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5504" behindDoc="1" locked="0" layoutInCell="1" allowOverlap="1">
                <wp:simplePos x="0" y="0"/>
                <wp:positionH relativeFrom="page">
                  <wp:posOffset>7240274</wp:posOffset>
                </wp:positionH>
                <wp:positionV relativeFrom="page">
                  <wp:posOffset>316867</wp:posOffset>
                </wp:positionV>
                <wp:extent cx="0" cy="10058400"/>
                <wp:effectExtent l="0" t="0" r="19050" b="19050"/>
                <wp:wrapNone/>
                <wp:docPr id="9" name="Lin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058400"/>
                        </a:xfrm>
                        <a:prstGeom prst="straightConnector1">
                          <a:avLst/>
                        </a:prstGeom>
                        <a:noFill/>
                        <a:ln w="6099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0" o:spid="_x0000_s1026" type="#_x0000_t32" style="position:absolute;margin-left:570.1pt;margin-top:24.95pt;width:0;height:11in;z-index:-2517109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" strokeweight=".16942mm">
                <w10:wrap anchorx="page" anchory="page"/>
              </v:shape>
            </w:pict>
          </mc:Fallback>
        </mc:AlternateContent>
      </w:r>
      <w:r>
        <w:rPr>
          <w:rFonts w:ascii="Arial" w:eastAsia="Arial" w:hAnsi="Arial"/>
          <w:b/>
        </w:rPr>
        <w:t>REQUERIMENTO PARA SOLICITAÇÃO DE CERTIDÃO FUNCIONAL</w:t>
      </w:r>
    </w:p>
    <w:p w:rsidR="00982F9D" w:rsidRDefault="00922FE5">
      <w:pPr>
        <w:spacing w:line="20" w:lineRule="exact"/>
      </w:pPr>
      <w:r>
        <w:rPr>
          <w:rFonts w:ascii="Arial" w:eastAsia="Arial" w:hAnsi="Arial"/>
          <w:b/>
          <w:noProof/>
        </w:rPr>
        <w:drawing>
          <wp:anchor distT="0" distB="0" distL="114300" distR="114300" simplePos="0" relativeHeight="251606528" behindDoc="1" locked="0" layoutInCell="1" allowOverlap="1">
            <wp:simplePos x="0" y="0"/>
            <wp:positionH relativeFrom="column">
              <wp:posOffset>52065</wp:posOffset>
            </wp:positionH>
            <wp:positionV relativeFrom="paragraph">
              <wp:posOffset>-27944</wp:posOffset>
            </wp:positionV>
            <wp:extent cx="504191" cy="685800"/>
            <wp:effectExtent l="0" t="0" r="0" b="0"/>
            <wp:wrapNone/>
            <wp:docPr id="10" name="Image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191" cy="6858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982F9D" w:rsidRDefault="00922FE5">
      <w:pPr>
        <w:spacing w:line="0" w:lineRule="atLeast"/>
        <w:ind w:left="1160"/>
        <w:rPr>
          <w:rFonts w:ascii="Arial" w:eastAsia="Arial" w:hAnsi="Arial"/>
          <w:b/>
          <w:sz w:val="18"/>
        </w:rPr>
      </w:pPr>
      <w:r>
        <w:rPr>
          <w:rFonts w:ascii="Arial" w:eastAsia="Arial" w:hAnsi="Arial"/>
          <w:b/>
          <w:sz w:val="18"/>
        </w:rPr>
        <w:t>SENHOR (A) RESPONSÁVEL PELA SUPERVISÃO DE GESTÃO DE PESSOAS OU</w:t>
      </w:r>
    </w:p>
    <w:p w:rsidR="00982F9D" w:rsidRDefault="00982F9D">
      <w:pPr>
        <w:spacing w:line="2" w:lineRule="exact"/>
        <w:rPr>
          <w:rFonts w:ascii="Times New Roman" w:eastAsia="Times New Roman" w:hAnsi="Times New Roman"/>
          <w:sz w:val="24"/>
        </w:rPr>
      </w:pPr>
    </w:p>
    <w:p w:rsidR="00982F9D" w:rsidRDefault="00922FE5">
      <w:pPr>
        <w:spacing w:line="0" w:lineRule="atLeast"/>
        <w:ind w:left="2940"/>
        <w:rPr>
          <w:rFonts w:ascii="Arial" w:eastAsia="Arial" w:hAnsi="Arial"/>
          <w:b/>
          <w:sz w:val="18"/>
        </w:rPr>
      </w:pPr>
      <w:r>
        <w:rPr>
          <w:rFonts w:ascii="Arial" w:eastAsia="Arial" w:hAnsi="Arial"/>
          <w:b/>
          <w:sz w:val="18"/>
        </w:rPr>
        <w:t>UNIDADE DE RECURSOS HUMANOS</w:t>
      </w:r>
    </w:p>
    <w:p w:rsidR="00982F9D" w:rsidRDefault="00922FE5">
      <w:pPr>
        <w:spacing w:line="0" w:lineRule="atLeast"/>
        <w:ind w:left="1800"/>
        <w:rPr>
          <w:rFonts w:ascii="Arial" w:eastAsia="Arial" w:hAnsi="Arial"/>
          <w:b/>
          <w:sz w:val="18"/>
        </w:rPr>
      </w:pPr>
      <w:r>
        <w:rPr>
          <w:rFonts w:ascii="Arial" w:eastAsia="Arial" w:hAnsi="Arial"/>
          <w:b/>
          <w:sz w:val="18"/>
        </w:rPr>
        <w:t>DA SECRETARIA / PREFEITURA REGIONAL ______________________________</w:t>
      </w:r>
    </w:p>
    <w:p w:rsidR="00982F9D" w:rsidRDefault="00922FE5">
      <w:pPr>
        <w:spacing w:line="20" w:lineRule="exact"/>
      </w:pP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607552" behindDoc="1" locked="0" layoutInCell="1" allowOverlap="1">
                <wp:simplePos x="0" y="0"/>
                <wp:positionH relativeFrom="column">
                  <wp:posOffset>90809</wp:posOffset>
                </wp:positionH>
                <wp:positionV relativeFrom="paragraph">
                  <wp:posOffset>369573</wp:posOffset>
                </wp:positionV>
                <wp:extent cx="5549265" cy="0"/>
                <wp:effectExtent l="0" t="0" r="13335" b="19050"/>
                <wp:wrapNone/>
                <wp:docPr id="11" name="Lin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49265" cy="0"/>
                        </a:xfrm>
                        <a:prstGeom prst="straightConnector1">
                          <a:avLst/>
                        </a:prstGeom>
                        <a:noFill/>
                        <a:ln w="6099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2" o:spid="_x0000_s1026" type="#_x0000_t32" style="position:absolute;margin-left:7.15pt;margin-top:29.1pt;width:436.95pt;height:0;z-index:-25170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" strokeweight=".16942mm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608576" behindDoc="1" locked="0" layoutInCell="1" allowOverlap="1">
                <wp:simplePos x="0" y="0"/>
                <wp:positionH relativeFrom="column">
                  <wp:posOffset>90809</wp:posOffset>
                </wp:positionH>
                <wp:positionV relativeFrom="paragraph">
                  <wp:posOffset>842006</wp:posOffset>
                </wp:positionV>
                <wp:extent cx="5549265" cy="0"/>
                <wp:effectExtent l="0" t="0" r="13335" b="19050"/>
                <wp:wrapNone/>
                <wp:docPr id="12" name="Lin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49265" cy="0"/>
                        </a:xfrm>
                        <a:prstGeom prst="straightConnector1">
                          <a:avLst/>
                        </a:prstGeom>
                        <a:noFill/>
                        <a:ln w="12188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3" o:spid="_x0000_s1026" type="#_x0000_t32" style="position:absolute;margin-left:7.15pt;margin-top:66.3pt;width:436.95pt;height:0;z-index:-25170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" strokeweight=".33856mm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609600" behindDoc="1" locked="0" layoutInCell="1" allowOverlap="1">
                <wp:simplePos x="0" y="0"/>
                <wp:positionH relativeFrom="column">
                  <wp:posOffset>5636891</wp:posOffset>
                </wp:positionH>
                <wp:positionV relativeFrom="paragraph">
                  <wp:posOffset>366390</wp:posOffset>
                </wp:positionV>
                <wp:extent cx="0" cy="982980"/>
                <wp:effectExtent l="0" t="0" r="19050" b="26670"/>
                <wp:wrapNone/>
                <wp:docPr id="13" name="Lin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82980"/>
                        </a:xfrm>
                        <a:prstGeom prst="straightConnector1">
                          <a:avLst/>
                        </a:prstGeom>
                        <a:noFill/>
                        <a:ln w="6099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4" o:spid="_x0000_s1026" type="#_x0000_t32" style="position:absolute;margin-left:443.85pt;margin-top:28.85pt;width:0;height:77.4pt;z-index:-25170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" strokeweight=".16942mm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610624" behindDoc="1" locked="0" layoutInCell="1" allowOverlap="1">
                <wp:simplePos x="0" y="0"/>
                <wp:positionH relativeFrom="column">
                  <wp:posOffset>90809</wp:posOffset>
                </wp:positionH>
                <wp:positionV relativeFrom="paragraph">
                  <wp:posOffset>1102995</wp:posOffset>
                </wp:positionV>
                <wp:extent cx="5549265" cy="0"/>
                <wp:effectExtent l="0" t="0" r="13335" b="19050"/>
                <wp:wrapNone/>
                <wp:docPr id="14" name="Lin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49265" cy="0"/>
                        </a:xfrm>
                        <a:prstGeom prst="straightConnector1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5" o:spid="_x0000_s1026" type="#_x0000_t32" style="position:absolute;margin-left:7.15pt;margin-top:86.85pt;width:436.95pt;height:0;z-index:-25170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" strokeweight="1.44pt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611648" behindDoc="1" locked="0" layoutInCell="1" allowOverlap="1">
                <wp:simplePos x="0" y="0"/>
                <wp:positionH relativeFrom="column">
                  <wp:posOffset>93982</wp:posOffset>
                </wp:positionH>
                <wp:positionV relativeFrom="paragraph">
                  <wp:posOffset>366390</wp:posOffset>
                </wp:positionV>
                <wp:extent cx="0" cy="982980"/>
                <wp:effectExtent l="0" t="0" r="19050" b="26670"/>
                <wp:wrapNone/>
                <wp:docPr id="15" name="Lin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82980"/>
                        </a:xfrm>
                        <a:prstGeom prst="straightConnector1">
                          <a:avLst/>
                        </a:prstGeom>
                        <a:noFill/>
                        <a:ln w="6099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6" o:spid="_x0000_s1026" type="#_x0000_t32" style="position:absolute;margin-left:7.4pt;margin-top:28.85pt;width:0;height:77.4pt;z-index:-25170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" strokeweight=".16942mm"/>
            </w:pict>
          </mc:Fallback>
        </mc:AlternateContent>
      </w:r>
    </w:p>
    <w:p w:rsidR="00982F9D" w:rsidRDefault="00982F9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82F9D" w:rsidRDefault="00982F9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82F9D" w:rsidRDefault="00982F9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82F9D" w:rsidRDefault="00982F9D">
      <w:pPr>
        <w:spacing w:line="329" w:lineRule="exact"/>
        <w:rPr>
          <w:rFonts w:ascii="Times New Roman" w:eastAsia="Times New Roman" w:hAnsi="Times New Roman"/>
          <w:sz w:val="24"/>
        </w:rPr>
      </w:pPr>
    </w:p>
    <w:p w:rsidR="00982F9D" w:rsidRDefault="00922FE5">
      <w:pPr>
        <w:spacing w:line="0" w:lineRule="atLeast"/>
        <w:ind w:left="260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ASSUNTO:</w:t>
      </w:r>
    </w:p>
    <w:p w:rsidR="00982F9D" w:rsidRDefault="00922FE5">
      <w:pPr>
        <w:spacing w:line="20" w:lineRule="exact"/>
      </w:pP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12672" behindDoc="1" locked="0" layoutInCell="1" allowOverlap="1">
                <wp:simplePos x="0" y="0"/>
                <wp:positionH relativeFrom="column">
                  <wp:posOffset>90809</wp:posOffset>
                </wp:positionH>
                <wp:positionV relativeFrom="paragraph">
                  <wp:posOffset>597532</wp:posOffset>
                </wp:positionV>
                <wp:extent cx="5549265" cy="0"/>
                <wp:effectExtent l="0" t="0" r="13335" b="19050"/>
                <wp:wrapNone/>
                <wp:docPr id="16" name="Lin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49265" cy="0"/>
                        </a:xfrm>
                        <a:prstGeom prst="straightConnector1">
                          <a:avLst/>
                        </a:prstGeom>
                        <a:noFill/>
                        <a:ln w="6099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7" o:spid="_x0000_s1026" type="#_x0000_t32" style="position:absolute;margin-left:7.15pt;margin-top:47.05pt;width:436.95pt;height:0;z-index:-25170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" strokeweight=".16942mm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13696" behindDoc="1" locked="0" layoutInCell="1" allowOverlap="1">
                <wp:simplePos x="0" y="0"/>
                <wp:positionH relativeFrom="column">
                  <wp:posOffset>90809</wp:posOffset>
                </wp:positionH>
                <wp:positionV relativeFrom="paragraph">
                  <wp:posOffset>822960</wp:posOffset>
                </wp:positionV>
                <wp:extent cx="5549265" cy="0"/>
                <wp:effectExtent l="0" t="0" r="13335" b="19050"/>
                <wp:wrapNone/>
                <wp:docPr id="17" name="Lin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49265" cy="0"/>
                        </a:xfrm>
                        <a:prstGeom prst="straightConnector1">
                          <a:avLst/>
                        </a:prstGeom>
                        <a:noFill/>
                        <a:ln w="6099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8" o:spid="_x0000_s1026" type="#_x0000_t32" style="position:absolute;margin-left:7.15pt;margin-top:64.8pt;width:436.95pt;height:0;z-index:-25170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" strokeweight=".16942mm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14720" behindDoc="1" locked="0" layoutInCell="1" allowOverlap="1">
                <wp:simplePos x="0" y="0"/>
                <wp:positionH relativeFrom="column">
                  <wp:posOffset>90809</wp:posOffset>
                </wp:positionH>
                <wp:positionV relativeFrom="paragraph">
                  <wp:posOffset>2484123</wp:posOffset>
                </wp:positionV>
                <wp:extent cx="5549265" cy="0"/>
                <wp:effectExtent l="0" t="0" r="13335" b="19050"/>
                <wp:wrapNone/>
                <wp:docPr id="18" name="Lin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49265" cy="0"/>
                        </a:xfrm>
                        <a:prstGeom prst="straightConnector1">
                          <a:avLst/>
                        </a:prstGeom>
                        <a:noFill/>
                        <a:ln w="6099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9" o:spid="_x0000_s1026" type="#_x0000_t32" style="position:absolute;margin-left:7.15pt;margin-top:195.6pt;width:436.95pt;height:0;z-index:-25170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" strokeweight=".16942mm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15744" behindDoc="1" locked="0" layoutInCell="1" allowOverlap="1">
                <wp:simplePos x="0" y="0"/>
                <wp:positionH relativeFrom="column">
                  <wp:posOffset>93982</wp:posOffset>
                </wp:positionH>
                <wp:positionV relativeFrom="paragraph">
                  <wp:posOffset>819787</wp:posOffset>
                </wp:positionV>
                <wp:extent cx="0" cy="1666878"/>
                <wp:effectExtent l="0" t="0" r="19050" b="9522"/>
                <wp:wrapNone/>
                <wp:docPr id="19" name="Lin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66878"/>
                        </a:xfrm>
                        <a:prstGeom prst="straightConnector1">
                          <a:avLst/>
                        </a:prstGeom>
                        <a:noFill/>
                        <a:ln w="6099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20" o:spid="_x0000_s1026" type="#_x0000_t32" style="position:absolute;margin-left:7.4pt;margin-top:64.55pt;width:0;height:131.25pt;z-index:-25170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" strokeweight=".16942mm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16768" behindDoc="1" locked="0" layoutInCell="1" allowOverlap="1">
                <wp:simplePos x="0" y="0"/>
                <wp:positionH relativeFrom="column">
                  <wp:posOffset>5636891</wp:posOffset>
                </wp:positionH>
                <wp:positionV relativeFrom="paragraph">
                  <wp:posOffset>819787</wp:posOffset>
                </wp:positionV>
                <wp:extent cx="0" cy="1666878"/>
                <wp:effectExtent l="0" t="0" r="19050" b="9522"/>
                <wp:wrapNone/>
                <wp:docPr id="20" name="Lin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66878"/>
                        </a:xfrm>
                        <a:prstGeom prst="straightConnector1">
                          <a:avLst/>
                        </a:prstGeom>
                        <a:noFill/>
                        <a:ln w="6099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21" o:spid="_x0000_s1026" type="#_x0000_t32" style="position:absolute;margin-left:443.85pt;margin-top:64.55pt;width:0;height:131.25pt;z-index:-25169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" strokeweight=".16942mm"/>
            </w:pict>
          </mc:Fallback>
        </mc:AlternateContent>
      </w:r>
    </w:p>
    <w:p w:rsidR="00982F9D" w:rsidRDefault="00982F9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82F9D" w:rsidRDefault="00982F9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82F9D" w:rsidRDefault="00982F9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82F9D" w:rsidRDefault="00982F9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82F9D" w:rsidRDefault="00982F9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82F9D" w:rsidRDefault="00982F9D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982F9D" w:rsidRDefault="00922FE5">
      <w:pPr>
        <w:spacing w:line="0" w:lineRule="atLeast"/>
        <w:ind w:left="320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I- FINALIDADE</w:t>
      </w:r>
    </w:p>
    <w:p w:rsidR="00982F9D" w:rsidRDefault="00922FE5">
      <w:pPr>
        <w:spacing w:line="20" w:lineRule="exact"/>
      </w:pP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17792" behindDoc="1" locked="0" layoutInCell="1" allowOverlap="1">
                <wp:simplePos x="0" y="0"/>
                <wp:positionH relativeFrom="column">
                  <wp:posOffset>263520</wp:posOffset>
                </wp:positionH>
                <wp:positionV relativeFrom="paragraph">
                  <wp:posOffset>219712</wp:posOffset>
                </wp:positionV>
                <wp:extent cx="140333" cy="0"/>
                <wp:effectExtent l="0" t="0" r="12067" b="19050"/>
                <wp:wrapNone/>
                <wp:docPr id="21" name="Lin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333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22" o:spid="_x0000_s1026" type="#_x0000_t32" style="position:absolute;margin-left:20.75pt;margin-top:17.3pt;width:11.05pt;height:0;z-index:-25169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" strokeweight=".72pt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18816" behindDoc="1" locked="0" layoutInCell="1" allowOverlap="1">
                <wp:simplePos x="0" y="0"/>
                <wp:positionH relativeFrom="column">
                  <wp:posOffset>263520</wp:posOffset>
                </wp:positionH>
                <wp:positionV relativeFrom="paragraph">
                  <wp:posOffset>88267</wp:posOffset>
                </wp:positionV>
                <wp:extent cx="140333" cy="0"/>
                <wp:effectExtent l="0" t="0" r="12067" b="19050"/>
                <wp:wrapNone/>
                <wp:docPr id="22" name="Lin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333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23" o:spid="_x0000_s1026" type="#_x0000_t32" style="position:absolute;margin-left:20.75pt;margin-top:6.95pt;width:11.05pt;height:0;z-index:-25169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" strokeweight=".72pt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19840" behindDoc="1" locked="0" layoutInCell="1" allowOverlap="1">
                <wp:simplePos x="0" y="0"/>
                <wp:positionH relativeFrom="column">
                  <wp:posOffset>267974</wp:posOffset>
                </wp:positionH>
                <wp:positionV relativeFrom="paragraph">
                  <wp:posOffset>83823</wp:posOffset>
                </wp:positionV>
                <wp:extent cx="0" cy="139702"/>
                <wp:effectExtent l="0" t="0" r="19050" b="12698"/>
                <wp:wrapNone/>
                <wp:docPr id="23" name="Lin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2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24" o:spid="_x0000_s1026" type="#_x0000_t32" style="position:absolute;margin-left:21.1pt;margin-top:6.6pt;width:0;height:11pt;z-index:-25169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" strokeweight=".72pt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20864" behindDoc="1" locked="0" layoutInCell="1" allowOverlap="1">
                <wp:simplePos x="0" y="0"/>
                <wp:positionH relativeFrom="column">
                  <wp:posOffset>398778</wp:posOffset>
                </wp:positionH>
                <wp:positionV relativeFrom="paragraph">
                  <wp:posOffset>83823</wp:posOffset>
                </wp:positionV>
                <wp:extent cx="0" cy="139702"/>
                <wp:effectExtent l="0" t="0" r="19050" b="12698"/>
                <wp:wrapNone/>
                <wp:docPr id="24" name="Lin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2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25" o:spid="_x0000_s1026" type="#_x0000_t32" style="position:absolute;margin-left:31.4pt;margin-top:6.6pt;width:0;height:11pt;z-index:-25169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" strokeweight=".72pt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21888" behindDoc="1" locked="0" layoutInCell="1" allowOverlap="1">
                <wp:simplePos x="0" y="0"/>
                <wp:positionH relativeFrom="column">
                  <wp:posOffset>2316476</wp:posOffset>
                </wp:positionH>
                <wp:positionV relativeFrom="paragraph">
                  <wp:posOffset>219712</wp:posOffset>
                </wp:positionV>
                <wp:extent cx="139702" cy="0"/>
                <wp:effectExtent l="0" t="0" r="12698" b="19050"/>
                <wp:wrapNone/>
                <wp:docPr id="25" name="Lin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26" o:spid="_x0000_s1026" type="#_x0000_t32" style="position:absolute;margin-left:182.4pt;margin-top:17.3pt;width:11pt;height:0;z-index:-25169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" strokeweight=".72pt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22912" behindDoc="1" locked="0" layoutInCell="1" allowOverlap="1">
                <wp:simplePos x="0" y="0"/>
                <wp:positionH relativeFrom="column">
                  <wp:posOffset>2451734</wp:posOffset>
                </wp:positionH>
                <wp:positionV relativeFrom="paragraph">
                  <wp:posOffset>83823</wp:posOffset>
                </wp:positionV>
                <wp:extent cx="0" cy="139702"/>
                <wp:effectExtent l="0" t="0" r="19050" b="12698"/>
                <wp:wrapNone/>
                <wp:docPr id="26" name="Lin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2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27" o:spid="_x0000_s1026" type="#_x0000_t32" style="position:absolute;margin-left:193.05pt;margin-top:6.6pt;width:0;height:11pt;z-index:-25169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" strokeweight=".72pt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23936" behindDoc="1" locked="0" layoutInCell="1" allowOverlap="1">
                <wp:simplePos x="0" y="0"/>
                <wp:positionH relativeFrom="column">
                  <wp:posOffset>2316476</wp:posOffset>
                </wp:positionH>
                <wp:positionV relativeFrom="paragraph">
                  <wp:posOffset>88267</wp:posOffset>
                </wp:positionV>
                <wp:extent cx="139702" cy="0"/>
                <wp:effectExtent l="0" t="0" r="12698" b="19050"/>
                <wp:wrapNone/>
                <wp:docPr id="27" name="Lin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28" o:spid="_x0000_s1026" type="#_x0000_t32" style="position:absolute;margin-left:182.4pt;margin-top:6.95pt;width:11pt;height:0;z-index:-25169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" strokeweight=".72pt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24960" behindDoc="1" locked="0" layoutInCell="1" allowOverlap="1">
                <wp:simplePos x="0" y="0"/>
                <wp:positionH relativeFrom="column">
                  <wp:posOffset>2320920</wp:posOffset>
                </wp:positionH>
                <wp:positionV relativeFrom="paragraph">
                  <wp:posOffset>83823</wp:posOffset>
                </wp:positionV>
                <wp:extent cx="0" cy="139702"/>
                <wp:effectExtent l="0" t="0" r="19050" b="12698"/>
                <wp:wrapNone/>
                <wp:docPr id="28" name="Lin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2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29" o:spid="_x0000_s1026" type="#_x0000_t32" style="position:absolute;margin-left:182.75pt;margin-top:6.6pt;width:0;height:11pt;z-index:-25169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" strokeweight=".72pt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25984" behindDoc="1" locked="0" layoutInCell="1" allowOverlap="1">
                <wp:simplePos x="0" y="0"/>
                <wp:positionH relativeFrom="column">
                  <wp:posOffset>3898260</wp:posOffset>
                </wp:positionH>
                <wp:positionV relativeFrom="paragraph">
                  <wp:posOffset>219712</wp:posOffset>
                </wp:positionV>
                <wp:extent cx="140333" cy="0"/>
                <wp:effectExtent l="0" t="0" r="12067" b="19050"/>
                <wp:wrapNone/>
                <wp:docPr id="29" name="Lin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333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30" o:spid="_x0000_s1026" type="#_x0000_t32" style="position:absolute;margin-left:306.95pt;margin-top:17.3pt;width:11.05pt;height:0;z-index:-25169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" strokeweight=".72pt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27008" behindDoc="1" locked="0" layoutInCell="1" allowOverlap="1">
                <wp:simplePos x="0" y="0"/>
                <wp:positionH relativeFrom="column">
                  <wp:posOffset>4033518</wp:posOffset>
                </wp:positionH>
                <wp:positionV relativeFrom="paragraph">
                  <wp:posOffset>83823</wp:posOffset>
                </wp:positionV>
                <wp:extent cx="0" cy="139702"/>
                <wp:effectExtent l="0" t="0" r="19050" b="12698"/>
                <wp:wrapNone/>
                <wp:docPr id="30" name="Lin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2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31" o:spid="_x0000_s1026" type="#_x0000_t32" style="position:absolute;margin-left:317.6pt;margin-top:6.6pt;width:0;height:11pt;z-index:-25168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" strokeweight=".72pt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28032" behindDoc="1" locked="0" layoutInCell="1" allowOverlap="1">
                <wp:simplePos x="0" y="0"/>
                <wp:positionH relativeFrom="column">
                  <wp:posOffset>3898260</wp:posOffset>
                </wp:positionH>
                <wp:positionV relativeFrom="paragraph">
                  <wp:posOffset>88267</wp:posOffset>
                </wp:positionV>
                <wp:extent cx="140333" cy="0"/>
                <wp:effectExtent l="0" t="0" r="12067" b="19050"/>
                <wp:wrapNone/>
                <wp:docPr id="31" name="Lin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333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32" o:spid="_x0000_s1026" type="#_x0000_t32" style="position:absolute;margin-left:306.95pt;margin-top:6.95pt;width:11.05pt;height:0;z-index:-25168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" strokeweight=".72pt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29056" behindDoc="1" locked="0" layoutInCell="1" allowOverlap="1">
                <wp:simplePos x="0" y="0"/>
                <wp:positionH relativeFrom="column">
                  <wp:posOffset>3902714</wp:posOffset>
                </wp:positionH>
                <wp:positionV relativeFrom="paragraph">
                  <wp:posOffset>83823</wp:posOffset>
                </wp:positionV>
                <wp:extent cx="0" cy="139702"/>
                <wp:effectExtent l="0" t="0" r="19050" b="12698"/>
                <wp:wrapNone/>
                <wp:docPr id="32" name="Lin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2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33" o:spid="_x0000_s1026" type="#_x0000_t32" style="position:absolute;margin-left:307.3pt;margin-top:6.6pt;width:0;height:11pt;z-index:-25168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" strokeweight=".72pt"/>
            </w:pict>
          </mc:Fallback>
        </mc:AlternateContent>
      </w:r>
    </w:p>
    <w:p w:rsidR="00982F9D" w:rsidRDefault="00982F9D">
      <w:pPr>
        <w:spacing w:line="118" w:lineRule="exact"/>
        <w:rPr>
          <w:rFonts w:ascii="Times New Roman" w:eastAsia="Times New Roman" w:hAnsi="Times New Roman"/>
          <w:sz w:val="24"/>
        </w:rPr>
      </w:pPr>
    </w:p>
    <w:tbl>
      <w:tblPr>
        <w:tblW w:w="8380" w:type="dxa"/>
        <w:tblInd w:w="26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0"/>
        <w:gridCol w:w="2500"/>
        <w:gridCol w:w="720"/>
        <w:gridCol w:w="2500"/>
        <w:gridCol w:w="2340"/>
      </w:tblGrid>
      <w:tr w:rsidR="00982F9D">
        <w:trPr>
          <w:trHeight w:val="220"/>
        </w:trPr>
        <w:tc>
          <w:tcPr>
            <w:tcW w:w="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right="90"/>
              <w:jc w:val="right"/>
            </w:pPr>
            <w:r>
              <w:rPr>
                <w:rFonts w:ascii="Times New Roman" w:eastAsia="Times New Roman" w:hAnsi="Times New Roman"/>
                <w:w w:val="83"/>
                <w:sz w:val="18"/>
              </w:rPr>
              <w:t>1</w:t>
            </w:r>
            <w:r>
              <w:rPr>
                <w:rFonts w:ascii="Arial" w:eastAsia="Arial" w:hAnsi="Arial"/>
                <w:b/>
                <w:w w:val="83"/>
                <w:sz w:val="19"/>
              </w:rPr>
              <w:t>.</w:t>
            </w:r>
          </w:p>
        </w:tc>
        <w:tc>
          <w:tcPr>
            <w:tcW w:w="25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left="220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PRÓPRIO CONHECIMENTO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right="153"/>
              <w:jc w:val="right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2.</w:t>
            </w:r>
          </w:p>
        </w:tc>
        <w:tc>
          <w:tcPr>
            <w:tcW w:w="25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left="220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RETIRADA DO FGTS</w:t>
            </w:r>
            <w:proofErr w:type="gramStart"/>
            <w:r>
              <w:rPr>
                <w:rFonts w:ascii="Times New Roman" w:eastAsia="Times New Roman" w:hAnsi="Times New Roman"/>
                <w:sz w:val="18"/>
              </w:rPr>
              <w:t xml:space="preserve">    </w:t>
            </w:r>
            <w:proofErr w:type="gramEnd"/>
            <w:r>
              <w:rPr>
                <w:rFonts w:ascii="Times New Roman" w:eastAsia="Times New Roman" w:hAnsi="Times New Roman"/>
                <w:sz w:val="18"/>
              </w:rPr>
              <w:t>3.</w:t>
            </w:r>
          </w:p>
        </w:tc>
        <w:tc>
          <w:tcPr>
            <w:tcW w:w="23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left="220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CONCURSO PÚBLICO</w:t>
            </w:r>
          </w:p>
        </w:tc>
      </w:tr>
      <w:tr w:rsidR="00982F9D">
        <w:trPr>
          <w:trHeight w:val="380"/>
        </w:trPr>
        <w:tc>
          <w:tcPr>
            <w:tcW w:w="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right="90"/>
              <w:jc w:val="right"/>
              <w:rPr>
                <w:rFonts w:ascii="Times New Roman" w:eastAsia="Times New Roman" w:hAnsi="Times New Roman"/>
                <w:w w:val="88"/>
                <w:sz w:val="18"/>
              </w:rPr>
            </w:pPr>
            <w:r>
              <w:rPr>
                <w:rFonts w:ascii="Times New Roman" w:eastAsia="Times New Roman" w:hAnsi="Times New Roman"/>
                <w:w w:val="88"/>
                <w:sz w:val="18"/>
              </w:rPr>
              <w:t>4.</w:t>
            </w:r>
          </w:p>
        </w:tc>
        <w:tc>
          <w:tcPr>
            <w:tcW w:w="8060" w:type="dxa"/>
            <w:gridSpan w:val="4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left="160"/>
            </w:pPr>
            <w:r>
              <w:rPr>
                <w:rFonts w:ascii="Times New Roman" w:eastAsia="Times New Roman" w:hAnsi="Times New Roman"/>
                <w:w w:val="99"/>
                <w:sz w:val="18"/>
              </w:rPr>
              <w:t xml:space="preserve">COMPROVAÇÃO </w:t>
            </w:r>
            <w:r>
              <w:rPr>
                <w:rFonts w:ascii="Arial" w:eastAsia="Arial" w:hAnsi="Arial"/>
                <w:b/>
                <w:w w:val="99"/>
                <w:sz w:val="18"/>
              </w:rPr>
              <w:t>DO TEMPO AVERBADO NA PMSP E O TEMPO NÃO UTILIZADO PARA FINS</w:t>
            </w:r>
          </w:p>
        </w:tc>
      </w:tr>
      <w:tr w:rsidR="00982F9D">
        <w:trPr>
          <w:trHeight w:val="219"/>
        </w:trPr>
        <w:tc>
          <w:tcPr>
            <w:tcW w:w="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82F9D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5720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left="240"/>
              <w:rPr>
                <w:rFonts w:ascii="Arial" w:eastAsia="Arial" w:hAnsi="Arial"/>
                <w:b/>
                <w:sz w:val="18"/>
              </w:rPr>
            </w:pPr>
            <w:r>
              <w:rPr>
                <w:rFonts w:ascii="Arial" w:eastAsia="Arial" w:hAnsi="Arial"/>
                <w:b/>
                <w:sz w:val="18"/>
              </w:rPr>
              <w:t>DE APRESENTAÇÃO EM OUTRO ORGÃO</w:t>
            </w:r>
          </w:p>
        </w:tc>
        <w:tc>
          <w:tcPr>
            <w:tcW w:w="23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82F9D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982F9D">
        <w:trPr>
          <w:trHeight w:val="446"/>
        </w:trPr>
        <w:tc>
          <w:tcPr>
            <w:tcW w:w="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right="90"/>
              <w:jc w:val="right"/>
              <w:rPr>
                <w:rFonts w:ascii="Times New Roman" w:eastAsia="Times New Roman" w:hAnsi="Times New Roman"/>
                <w:w w:val="88"/>
                <w:sz w:val="18"/>
              </w:rPr>
            </w:pPr>
            <w:r>
              <w:rPr>
                <w:rFonts w:ascii="Times New Roman" w:eastAsia="Times New Roman" w:hAnsi="Times New Roman"/>
                <w:w w:val="88"/>
                <w:sz w:val="18"/>
              </w:rPr>
              <w:t>5.</w:t>
            </w:r>
          </w:p>
        </w:tc>
        <w:tc>
          <w:tcPr>
            <w:tcW w:w="25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left="160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FINS CURRICULARES</w:t>
            </w:r>
            <w:proofErr w:type="gramStart"/>
            <w:r>
              <w:rPr>
                <w:rFonts w:ascii="Times New Roman" w:eastAsia="Times New Roman" w:hAnsi="Times New Roman"/>
                <w:sz w:val="18"/>
              </w:rPr>
              <w:t xml:space="preserve">  </w:t>
            </w:r>
            <w:proofErr w:type="gramEnd"/>
            <w:r>
              <w:rPr>
                <w:rFonts w:ascii="Times New Roman" w:eastAsia="Times New Roman" w:hAnsi="Times New Roman"/>
                <w:sz w:val="18"/>
              </w:rPr>
              <w:t>6.</w:t>
            </w:r>
          </w:p>
        </w:tc>
        <w:tc>
          <w:tcPr>
            <w:tcW w:w="5560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left="40"/>
              <w:rPr>
                <w:rFonts w:ascii="Times New Roman" w:eastAsia="Times New Roman" w:hAnsi="Times New Roman"/>
                <w:w w:val="99"/>
                <w:sz w:val="18"/>
              </w:rPr>
            </w:pPr>
            <w:r>
              <w:rPr>
                <w:rFonts w:ascii="Times New Roman" w:eastAsia="Times New Roman" w:hAnsi="Times New Roman"/>
                <w:w w:val="99"/>
                <w:sz w:val="18"/>
              </w:rPr>
              <w:t xml:space="preserve">CERTIDÃO NEGATIVA DE VINCULO COM A </w:t>
            </w:r>
            <w:proofErr w:type="gramStart"/>
            <w:r>
              <w:rPr>
                <w:rFonts w:ascii="Times New Roman" w:eastAsia="Times New Roman" w:hAnsi="Times New Roman"/>
                <w:w w:val="99"/>
                <w:sz w:val="18"/>
              </w:rPr>
              <w:t>PMSP .</w:t>
            </w:r>
            <w:proofErr w:type="gramEnd"/>
            <w:r>
              <w:rPr>
                <w:rFonts w:ascii="Times New Roman" w:eastAsia="Times New Roman" w:hAnsi="Times New Roman"/>
                <w:w w:val="99"/>
                <w:sz w:val="1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w w:val="99"/>
                <w:sz w:val="18"/>
              </w:rPr>
              <w:t>7.</w:t>
            </w:r>
            <w:proofErr w:type="gramEnd"/>
            <w:r>
              <w:rPr>
                <w:rFonts w:ascii="Times New Roman" w:eastAsia="Times New Roman" w:hAnsi="Times New Roman"/>
                <w:w w:val="99"/>
                <w:sz w:val="18"/>
              </w:rPr>
              <w:t>ANISTIA</w:t>
            </w:r>
          </w:p>
        </w:tc>
      </w:tr>
      <w:tr w:rsidR="00982F9D">
        <w:trPr>
          <w:trHeight w:val="461"/>
        </w:trPr>
        <w:tc>
          <w:tcPr>
            <w:tcW w:w="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right="90"/>
              <w:jc w:val="right"/>
              <w:rPr>
                <w:rFonts w:ascii="Times New Roman" w:eastAsia="Times New Roman" w:hAnsi="Times New Roman"/>
                <w:w w:val="88"/>
                <w:sz w:val="18"/>
              </w:rPr>
            </w:pPr>
            <w:r>
              <w:rPr>
                <w:rFonts w:ascii="Times New Roman" w:eastAsia="Times New Roman" w:hAnsi="Times New Roman"/>
                <w:w w:val="88"/>
                <w:sz w:val="18"/>
              </w:rPr>
              <w:t>8.</w:t>
            </w:r>
          </w:p>
        </w:tc>
        <w:tc>
          <w:tcPr>
            <w:tcW w:w="8060" w:type="dxa"/>
            <w:gridSpan w:val="4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left="160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REQUER BENIFICIOS OU ESCLARECIMENTO DE SITUAÇÃO</w:t>
            </w:r>
            <w:proofErr w:type="gramStart"/>
            <w:r>
              <w:rPr>
                <w:rFonts w:ascii="Times New Roman" w:eastAsia="Times New Roman" w:hAnsi="Times New Roman"/>
                <w:sz w:val="18"/>
              </w:rPr>
              <w:t xml:space="preserve">  </w:t>
            </w:r>
            <w:proofErr w:type="gramEnd"/>
            <w:r>
              <w:rPr>
                <w:rFonts w:ascii="Times New Roman" w:eastAsia="Times New Roman" w:hAnsi="Times New Roman"/>
                <w:sz w:val="18"/>
              </w:rPr>
              <w:t>FUNCIONAL.</w:t>
            </w:r>
          </w:p>
        </w:tc>
      </w:tr>
    </w:tbl>
    <w:p w:rsidR="00982F9D" w:rsidRDefault="00922FE5">
      <w:pPr>
        <w:spacing w:line="20" w:lineRule="exact"/>
      </w:pP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30080" behindDoc="1" locked="0" layoutInCell="1" allowOverlap="1">
                <wp:simplePos x="0" y="0"/>
                <wp:positionH relativeFrom="column">
                  <wp:posOffset>289563</wp:posOffset>
                </wp:positionH>
                <wp:positionV relativeFrom="paragraph">
                  <wp:posOffset>-720089</wp:posOffset>
                </wp:positionV>
                <wp:extent cx="139062" cy="0"/>
                <wp:effectExtent l="0" t="0" r="13338" b="19050"/>
                <wp:wrapNone/>
                <wp:docPr id="33" name="Lin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06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34" o:spid="_x0000_s1026" type="#_x0000_t32" style="position:absolute;margin-left:22.8pt;margin-top:-56.7pt;width:10.95pt;height:0;z-index:-25168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31104" behindDoc="1" locked="0" layoutInCell="1" allowOverlap="1">
                <wp:simplePos x="0" y="0"/>
                <wp:positionH relativeFrom="column">
                  <wp:posOffset>289563</wp:posOffset>
                </wp:positionH>
                <wp:positionV relativeFrom="paragraph">
                  <wp:posOffset>-851535</wp:posOffset>
                </wp:positionV>
                <wp:extent cx="139062" cy="0"/>
                <wp:effectExtent l="0" t="0" r="13338" b="19050"/>
                <wp:wrapNone/>
                <wp:docPr id="34" name="Lin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06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35" o:spid="_x0000_s1026" type="#_x0000_t32" style="position:absolute;margin-left:22.8pt;margin-top:-67.05pt;width:10.95pt;height:0;z-index:-25168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32128" behindDoc="1" locked="0" layoutInCell="1" allowOverlap="1">
                <wp:simplePos x="0" y="0"/>
                <wp:positionH relativeFrom="column">
                  <wp:posOffset>294007</wp:posOffset>
                </wp:positionH>
                <wp:positionV relativeFrom="paragraph">
                  <wp:posOffset>-855978</wp:posOffset>
                </wp:positionV>
                <wp:extent cx="0" cy="139702"/>
                <wp:effectExtent l="0" t="0" r="19050" b="12698"/>
                <wp:wrapNone/>
                <wp:docPr id="35" name="Lin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2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36" o:spid="_x0000_s1026" type="#_x0000_t32" style="position:absolute;margin-left:23.15pt;margin-top:-67.4pt;width:0;height:11pt;z-index:-25168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33152" behindDoc="1" locked="0" layoutInCell="1" allowOverlap="1">
                <wp:simplePos x="0" y="0"/>
                <wp:positionH relativeFrom="column">
                  <wp:posOffset>424811</wp:posOffset>
                </wp:positionH>
                <wp:positionV relativeFrom="paragraph">
                  <wp:posOffset>-855978</wp:posOffset>
                </wp:positionV>
                <wp:extent cx="0" cy="139702"/>
                <wp:effectExtent l="0" t="0" r="19050" b="12698"/>
                <wp:wrapNone/>
                <wp:docPr id="36" name="Lin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2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37" o:spid="_x0000_s1026" type="#_x0000_t32" style="position:absolute;margin-left:33.45pt;margin-top:-67.4pt;width:0;height:11pt;z-index:-25168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34176" behindDoc="1" locked="0" layoutInCell="1" allowOverlap="1">
                <wp:simplePos x="0" y="0"/>
                <wp:positionH relativeFrom="column">
                  <wp:posOffset>289563</wp:posOffset>
                </wp:positionH>
                <wp:positionV relativeFrom="paragraph">
                  <wp:posOffset>-298451</wp:posOffset>
                </wp:positionV>
                <wp:extent cx="139062" cy="0"/>
                <wp:effectExtent l="0" t="0" r="13338" b="19050"/>
                <wp:wrapNone/>
                <wp:docPr id="37" name="Lin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06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38" o:spid="_x0000_s1026" type="#_x0000_t32" style="position:absolute;margin-left:22.8pt;margin-top:-23.5pt;width:10.95pt;height:0;z-index:-25168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35200" behindDoc="1" locked="0" layoutInCell="1" allowOverlap="1">
                <wp:simplePos x="0" y="0"/>
                <wp:positionH relativeFrom="column">
                  <wp:posOffset>289563</wp:posOffset>
                </wp:positionH>
                <wp:positionV relativeFrom="paragraph">
                  <wp:posOffset>-429255</wp:posOffset>
                </wp:positionV>
                <wp:extent cx="139062" cy="0"/>
                <wp:effectExtent l="0" t="0" r="13338" b="19050"/>
                <wp:wrapNone/>
                <wp:docPr id="38" name="Lin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06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39" o:spid="_x0000_s1026" type="#_x0000_t32" style="position:absolute;margin-left:22.8pt;margin-top:-33.8pt;width:10.95pt;height:0;z-index:-25168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36224" behindDoc="1" locked="0" layoutInCell="1" allowOverlap="1">
                <wp:simplePos x="0" y="0"/>
                <wp:positionH relativeFrom="column">
                  <wp:posOffset>294007</wp:posOffset>
                </wp:positionH>
                <wp:positionV relativeFrom="paragraph">
                  <wp:posOffset>-433709</wp:posOffset>
                </wp:positionV>
                <wp:extent cx="0" cy="140333"/>
                <wp:effectExtent l="0" t="0" r="19050" b="12067"/>
                <wp:wrapNone/>
                <wp:docPr id="39" name="Lin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033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40" o:spid="_x0000_s1026" type="#_x0000_t32" style="position:absolute;margin-left:23.15pt;margin-top:-34.15pt;width:0;height:11.05pt;z-index:-25168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37248" behindDoc="1" locked="0" layoutInCell="1" allowOverlap="1">
                <wp:simplePos x="0" y="0"/>
                <wp:positionH relativeFrom="column">
                  <wp:posOffset>424811</wp:posOffset>
                </wp:positionH>
                <wp:positionV relativeFrom="paragraph">
                  <wp:posOffset>-433709</wp:posOffset>
                </wp:positionV>
                <wp:extent cx="0" cy="140333"/>
                <wp:effectExtent l="0" t="0" r="19050" b="12067"/>
                <wp:wrapNone/>
                <wp:docPr id="40" name="Lin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033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41" o:spid="_x0000_s1026" type="#_x0000_t32" style="position:absolute;margin-left:33.45pt;margin-top:-34.15pt;width:0;height:11.05pt;z-index:-25167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38272" behindDoc="1" locked="0" layoutInCell="1" allowOverlap="1">
                <wp:simplePos x="0" y="0"/>
                <wp:positionH relativeFrom="column">
                  <wp:posOffset>1796411</wp:posOffset>
                </wp:positionH>
                <wp:positionV relativeFrom="paragraph">
                  <wp:posOffset>-298451</wp:posOffset>
                </wp:positionV>
                <wp:extent cx="140333" cy="0"/>
                <wp:effectExtent l="0" t="0" r="12067" b="19050"/>
                <wp:wrapNone/>
                <wp:docPr id="41" name="Lin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333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42" o:spid="_x0000_s1026" type="#_x0000_t32" style="position:absolute;margin-left:141.45pt;margin-top:-23.5pt;width:11.05pt;height:0;z-index:-25167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39296" behindDoc="1" locked="0" layoutInCell="1" allowOverlap="1">
                <wp:simplePos x="0" y="0"/>
                <wp:positionH relativeFrom="column">
                  <wp:posOffset>1796411</wp:posOffset>
                </wp:positionH>
                <wp:positionV relativeFrom="paragraph">
                  <wp:posOffset>-429255</wp:posOffset>
                </wp:positionV>
                <wp:extent cx="140333" cy="0"/>
                <wp:effectExtent l="0" t="0" r="12067" b="19050"/>
                <wp:wrapNone/>
                <wp:docPr id="42" name="Lin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333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43" o:spid="_x0000_s1026" type="#_x0000_t32" style="position:absolute;margin-left:141.45pt;margin-top:-33.8pt;width:11.05pt;height:0;z-index:-25167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40320" behindDoc="1" locked="0" layoutInCell="1" allowOverlap="1">
                <wp:simplePos x="0" y="0"/>
                <wp:positionH relativeFrom="column">
                  <wp:posOffset>1800855</wp:posOffset>
                </wp:positionH>
                <wp:positionV relativeFrom="paragraph">
                  <wp:posOffset>-433709</wp:posOffset>
                </wp:positionV>
                <wp:extent cx="0" cy="140333"/>
                <wp:effectExtent l="0" t="0" r="19050" b="12067"/>
                <wp:wrapNone/>
                <wp:docPr id="43" name="Lin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033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44" o:spid="_x0000_s1026" type="#_x0000_t32" style="position:absolute;margin-left:141.8pt;margin-top:-34.15pt;width:0;height:11.05pt;z-index:-25167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41344" behindDoc="1" locked="0" layoutInCell="1" allowOverlap="1">
                <wp:simplePos x="0" y="0"/>
                <wp:positionH relativeFrom="column">
                  <wp:posOffset>1932300</wp:posOffset>
                </wp:positionH>
                <wp:positionV relativeFrom="paragraph">
                  <wp:posOffset>-433709</wp:posOffset>
                </wp:positionV>
                <wp:extent cx="0" cy="140333"/>
                <wp:effectExtent l="0" t="0" r="19050" b="12067"/>
                <wp:wrapNone/>
                <wp:docPr id="44" name="Lin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033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45" o:spid="_x0000_s1026" type="#_x0000_t32" style="position:absolute;margin-left:152.15pt;margin-top:-34.15pt;width:0;height:11.05pt;z-index:-2516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42368" behindDoc="1" locked="0" layoutInCell="1" allowOverlap="1">
                <wp:simplePos x="0" y="0"/>
                <wp:positionH relativeFrom="column">
                  <wp:posOffset>4826002</wp:posOffset>
                </wp:positionH>
                <wp:positionV relativeFrom="paragraph">
                  <wp:posOffset>-298451</wp:posOffset>
                </wp:positionV>
                <wp:extent cx="139702" cy="0"/>
                <wp:effectExtent l="0" t="0" r="12698" b="19050"/>
                <wp:wrapNone/>
                <wp:docPr id="45" name="Lin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46" o:spid="_x0000_s1026" type="#_x0000_t32" style="position:absolute;margin-left:380pt;margin-top:-23.5pt;width:11pt;height:0;z-index:-2516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43392" behindDoc="1" locked="0" layoutInCell="1" allowOverlap="1">
                <wp:simplePos x="0" y="0"/>
                <wp:positionH relativeFrom="column">
                  <wp:posOffset>4826002</wp:posOffset>
                </wp:positionH>
                <wp:positionV relativeFrom="paragraph">
                  <wp:posOffset>-429255</wp:posOffset>
                </wp:positionV>
                <wp:extent cx="139702" cy="0"/>
                <wp:effectExtent l="0" t="0" r="12698" b="19050"/>
                <wp:wrapNone/>
                <wp:docPr id="46" name="Lin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47" o:spid="_x0000_s1026" type="#_x0000_t32" style="position:absolute;margin-left:380pt;margin-top:-33.8pt;width:11pt;height:0;z-index:-25167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44416" behindDoc="1" locked="0" layoutInCell="1" allowOverlap="1">
                <wp:simplePos x="0" y="0"/>
                <wp:positionH relativeFrom="column">
                  <wp:posOffset>4961891</wp:posOffset>
                </wp:positionH>
                <wp:positionV relativeFrom="paragraph">
                  <wp:posOffset>-433709</wp:posOffset>
                </wp:positionV>
                <wp:extent cx="0" cy="140333"/>
                <wp:effectExtent l="0" t="0" r="19050" b="12067"/>
                <wp:wrapNone/>
                <wp:docPr id="47" name="Lin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033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48" o:spid="_x0000_s1026" type="#_x0000_t32" style="position:absolute;margin-left:390.7pt;margin-top:-34.15pt;width:0;height:11.05pt;z-index:-2516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45440" behindDoc="1" locked="0" layoutInCell="1" allowOverlap="1">
                <wp:simplePos x="0" y="0"/>
                <wp:positionH relativeFrom="column">
                  <wp:posOffset>4831076</wp:posOffset>
                </wp:positionH>
                <wp:positionV relativeFrom="paragraph">
                  <wp:posOffset>-433709</wp:posOffset>
                </wp:positionV>
                <wp:extent cx="0" cy="140333"/>
                <wp:effectExtent l="0" t="0" r="19050" b="12067"/>
                <wp:wrapNone/>
                <wp:docPr id="48" name="Lin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033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49" o:spid="_x0000_s1026" type="#_x0000_t32" style="position:absolute;margin-left:380.4pt;margin-top:-34.15pt;width:0;height:11.05pt;z-index:-2516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46464" behindDoc="1" locked="0" layoutInCell="1" allowOverlap="1">
                <wp:simplePos x="0" y="0"/>
                <wp:positionH relativeFrom="column">
                  <wp:posOffset>289563</wp:posOffset>
                </wp:positionH>
                <wp:positionV relativeFrom="paragraph">
                  <wp:posOffset>-5715</wp:posOffset>
                </wp:positionV>
                <wp:extent cx="139062" cy="0"/>
                <wp:effectExtent l="0" t="0" r="13338" b="19050"/>
                <wp:wrapNone/>
                <wp:docPr id="49" name="Lin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06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50" o:spid="_x0000_s1026" type="#_x0000_t32" style="position:absolute;margin-left:22.8pt;margin-top:-.45pt;width:10.95pt;height:0;z-index:-25167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47488" behindDoc="1" locked="0" layoutInCell="1" allowOverlap="1">
                <wp:simplePos x="0" y="0"/>
                <wp:positionH relativeFrom="column">
                  <wp:posOffset>289563</wp:posOffset>
                </wp:positionH>
                <wp:positionV relativeFrom="paragraph">
                  <wp:posOffset>-136529</wp:posOffset>
                </wp:positionV>
                <wp:extent cx="139062" cy="0"/>
                <wp:effectExtent l="0" t="0" r="13338" b="19050"/>
                <wp:wrapNone/>
                <wp:docPr id="50" name="Lin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06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51" o:spid="_x0000_s1026" type="#_x0000_t32" style="position:absolute;margin-left:22.8pt;margin-top:-10.75pt;width:10.95pt;height:0;z-index:-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48512" behindDoc="1" locked="0" layoutInCell="1" allowOverlap="1">
                <wp:simplePos x="0" y="0"/>
                <wp:positionH relativeFrom="column">
                  <wp:posOffset>294007</wp:posOffset>
                </wp:positionH>
                <wp:positionV relativeFrom="paragraph">
                  <wp:posOffset>-140973</wp:posOffset>
                </wp:positionV>
                <wp:extent cx="0" cy="139702"/>
                <wp:effectExtent l="0" t="0" r="19050" b="12698"/>
                <wp:wrapNone/>
                <wp:docPr id="51" name="Lin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2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52" o:spid="_x0000_s1026" type="#_x0000_t32" style="position:absolute;margin-left:23.15pt;margin-top:-11.1pt;width:0;height:11pt;z-index:-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>
                <wp:simplePos x="0" y="0"/>
                <wp:positionH relativeFrom="column">
                  <wp:posOffset>424811</wp:posOffset>
                </wp:positionH>
                <wp:positionV relativeFrom="paragraph">
                  <wp:posOffset>-140973</wp:posOffset>
                </wp:positionV>
                <wp:extent cx="0" cy="139702"/>
                <wp:effectExtent l="0" t="0" r="19050" b="12698"/>
                <wp:wrapNone/>
                <wp:docPr id="52" name="Lin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2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53" o:spid="_x0000_s1026" type="#_x0000_t32" style="position:absolute;margin-left:33.45pt;margin-top:-11.1pt;width:0;height:11pt;z-index:-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50560" behindDoc="1" locked="0" layoutInCell="1" allowOverlap="1">
                <wp:simplePos x="0" y="0"/>
                <wp:positionH relativeFrom="column">
                  <wp:posOffset>318138</wp:posOffset>
                </wp:positionH>
                <wp:positionV relativeFrom="paragraph">
                  <wp:posOffset>155576</wp:posOffset>
                </wp:positionV>
                <wp:extent cx="139702" cy="0"/>
                <wp:effectExtent l="0" t="0" r="12698" b="19050"/>
                <wp:wrapNone/>
                <wp:docPr id="53" name="Lin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54" o:spid="_x0000_s1026" type="#_x0000_t32" style="position:absolute;margin-left:25.05pt;margin-top:12.25pt;width:11pt;height:0;z-index:-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" strokeweight=".72pt"/>
            </w:pict>
          </mc:Fallback>
        </mc:AlternateContent>
      </w:r>
    </w:p>
    <w:p w:rsidR="00982F9D" w:rsidRDefault="00982F9D">
      <w:pPr>
        <w:spacing w:line="181" w:lineRule="exact"/>
        <w:rPr>
          <w:rFonts w:ascii="Times New Roman" w:eastAsia="Times New Roman" w:hAnsi="Times New Roman"/>
          <w:sz w:val="24"/>
        </w:rPr>
      </w:pPr>
    </w:p>
    <w:p w:rsidR="00982F9D" w:rsidRDefault="00922FE5">
      <w:pPr>
        <w:numPr>
          <w:ilvl w:val="1"/>
          <w:numId w:val="1"/>
        </w:numPr>
        <w:tabs>
          <w:tab w:val="left" w:pos="500"/>
        </w:tabs>
        <w:spacing w:line="0" w:lineRule="atLeast"/>
        <w:ind w:left="500" w:hanging="193"/>
      </w:pPr>
      <w:r>
        <w:rPr>
          <w:rFonts w:ascii="Times New Roman" w:eastAsia="Times New Roman" w:hAnsi="Times New Roman"/>
          <w:noProof/>
          <w:sz w:val="24"/>
        </w:rPr>
        <w:drawing>
          <wp:inline distT="0" distB="0" distL="0" distR="0">
            <wp:extent cx="9528" cy="142875"/>
            <wp:effectExtent l="0" t="0" r="9522" b="9525"/>
            <wp:docPr id="54" name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8" cy="14287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noProof/>
          <w:sz w:val="24"/>
        </w:rPr>
        <w:drawing>
          <wp:inline distT="0" distB="0" distL="0" distR="0">
            <wp:extent cx="9528" cy="142875"/>
            <wp:effectExtent l="0" t="0" r="9522" b="9525"/>
            <wp:docPr id="55" name="Image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8" cy="14287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18"/>
        </w:rPr>
        <w:t xml:space="preserve"> OUTRA</w:t>
      </w:r>
      <w:proofErr w:type="gramStart"/>
      <w:r>
        <w:rPr>
          <w:rFonts w:ascii="Times New Roman" w:eastAsia="Times New Roman" w:hAnsi="Times New Roman"/>
          <w:sz w:val="18"/>
        </w:rPr>
        <w:t xml:space="preserve">  </w:t>
      </w:r>
      <w:proofErr w:type="gramEnd"/>
      <w:r>
        <w:rPr>
          <w:rFonts w:ascii="Times New Roman" w:eastAsia="Times New Roman" w:hAnsi="Times New Roman"/>
          <w:sz w:val="18"/>
        </w:rPr>
        <w:t>ESPECIFICAR: __________________________________________________</w:t>
      </w:r>
    </w:p>
    <w:p w:rsidR="00982F9D" w:rsidRDefault="00982F9D">
      <w:pPr>
        <w:spacing w:line="278" w:lineRule="exact"/>
        <w:rPr>
          <w:rFonts w:ascii="Times New Roman" w:eastAsia="Times New Roman" w:hAnsi="Times New Roman"/>
          <w:sz w:val="18"/>
        </w:rPr>
      </w:pPr>
    </w:p>
    <w:p w:rsidR="00982F9D" w:rsidRDefault="00922FE5">
      <w:pPr>
        <w:spacing w:line="0" w:lineRule="atLeast"/>
        <w:ind w:left="260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II – ORGÃO DE APRESENTAÇÃO DA CERTIDÃO</w:t>
      </w:r>
    </w:p>
    <w:p w:rsidR="00982F9D" w:rsidRDefault="00922FE5">
      <w:pPr>
        <w:spacing w:line="20" w:lineRule="exact"/>
      </w:pP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>
                <wp:simplePos x="0" y="0"/>
                <wp:positionH relativeFrom="column">
                  <wp:posOffset>318138</wp:posOffset>
                </wp:positionH>
                <wp:positionV relativeFrom="paragraph">
                  <wp:posOffset>-328297</wp:posOffset>
                </wp:positionV>
                <wp:extent cx="139702" cy="0"/>
                <wp:effectExtent l="0" t="0" r="12698" b="19050"/>
                <wp:wrapNone/>
                <wp:docPr id="56" name="Lin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55" o:spid="_x0000_s1026" type="#_x0000_t32" style="position:absolute;margin-left:25.05pt;margin-top:-25.85pt;width:11pt;height:0;z-index:-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" strokeweight=".72pt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52608" behindDoc="1" locked="0" layoutInCell="1" allowOverlap="1">
                <wp:simplePos x="0" y="0"/>
                <wp:positionH relativeFrom="column">
                  <wp:posOffset>90809</wp:posOffset>
                </wp:positionH>
                <wp:positionV relativeFrom="paragraph">
                  <wp:posOffset>-159389</wp:posOffset>
                </wp:positionV>
                <wp:extent cx="5549265" cy="0"/>
                <wp:effectExtent l="0" t="0" r="13335" b="19050"/>
                <wp:wrapNone/>
                <wp:docPr id="57" name="Lin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49265" cy="0"/>
                        </a:xfrm>
                        <a:prstGeom prst="straightConnector1">
                          <a:avLst/>
                        </a:prstGeom>
                        <a:noFill/>
                        <a:ln w="6099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56" o:spid="_x0000_s1026" type="#_x0000_t32" style="position:absolute;margin-left:7.15pt;margin-top:-12.55pt;width:436.95pt;height:0;z-index:-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" strokeweight=".16942mm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>
                <wp:simplePos x="0" y="0"/>
                <wp:positionH relativeFrom="column">
                  <wp:posOffset>289563</wp:posOffset>
                </wp:positionH>
                <wp:positionV relativeFrom="paragraph">
                  <wp:posOffset>277492</wp:posOffset>
                </wp:positionV>
                <wp:extent cx="139062" cy="0"/>
                <wp:effectExtent l="0" t="0" r="13338" b="19050"/>
                <wp:wrapNone/>
                <wp:docPr id="58" name="Lin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06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57" o:spid="_x0000_s1026" type="#_x0000_t32" style="position:absolute;margin-left:22.8pt;margin-top:21.85pt;width:10.95pt;height:0;z-index:-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" strokeweight=".72pt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>
                <wp:simplePos x="0" y="0"/>
                <wp:positionH relativeFrom="column">
                  <wp:posOffset>289563</wp:posOffset>
                </wp:positionH>
                <wp:positionV relativeFrom="paragraph">
                  <wp:posOffset>146688</wp:posOffset>
                </wp:positionV>
                <wp:extent cx="139062" cy="0"/>
                <wp:effectExtent l="0" t="0" r="13338" b="19050"/>
                <wp:wrapNone/>
                <wp:docPr id="59" name="Lin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06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58" o:spid="_x0000_s1026" type="#_x0000_t32" style="position:absolute;margin-left:22.8pt;margin-top:11.55pt;width:10.95pt;height:0;z-index:-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" strokeweight=".72pt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column">
                  <wp:posOffset>294007</wp:posOffset>
                </wp:positionH>
                <wp:positionV relativeFrom="paragraph">
                  <wp:posOffset>141603</wp:posOffset>
                </wp:positionV>
                <wp:extent cx="0" cy="139703"/>
                <wp:effectExtent l="0" t="0" r="19050" b="12697"/>
                <wp:wrapNone/>
                <wp:docPr id="60" name="Lin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59" o:spid="_x0000_s1026" type="#_x0000_t32" style="position:absolute;margin-left:23.15pt;margin-top:11.15pt;width:0;height:11pt;z-index:-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" strokeweight=".72pt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column">
                  <wp:posOffset>424811</wp:posOffset>
                </wp:positionH>
                <wp:positionV relativeFrom="paragraph">
                  <wp:posOffset>141603</wp:posOffset>
                </wp:positionV>
                <wp:extent cx="0" cy="139703"/>
                <wp:effectExtent l="0" t="0" r="19050" b="12697"/>
                <wp:wrapNone/>
                <wp:docPr id="61" name="Lin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60" o:spid="_x0000_s1026" type="#_x0000_t32" style="position:absolute;margin-left:33.45pt;margin-top:11.15pt;width:0;height:11pt;z-index:-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" strokeweight=".72pt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1712598</wp:posOffset>
                </wp:positionH>
                <wp:positionV relativeFrom="paragraph">
                  <wp:posOffset>277492</wp:posOffset>
                </wp:positionV>
                <wp:extent cx="139702" cy="0"/>
                <wp:effectExtent l="0" t="0" r="12698" b="19050"/>
                <wp:wrapNone/>
                <wp:docPr id="62" name="Lin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61" o:spid="_x0000_s1026" type="#_x0000_t32" style="position:absolute;margin-left:134.85pt;margin-top:21.85pt;width:11pt;height:0;z-index:-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" strokeweight=".72pt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column">
                  <wp:posOffset>1712598</wp:posOffset>
                </wp:positionH>
                <wp:positionV relativeFrom="paragraph">
                  <wp:posOffset>146688</wp:posOffset>
                </wp:positionV>
                <wp:extent cx="139702" cy="0"/>
                <wp:effectExtent l="0" t="0" r="12698" b="19050"/>
                <wp:wrapNone/>
                <wp:docPr id="63" name="Lin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62" o:spid="_x0000_s1026" type="#_x0000_t32" style="position:absolute;margin-left:134.85pt;margin-top:11.55pt;width:11pt;height:0;z-index:-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" strokeweight=".72pt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column">
                  <wp:posOffset>1717042</wp:posOffset>
                </wp:positionH>
                <wp:positionV relativeFrom="paragraph">
                  <wp:posOffset>141603</wp:posOffset>
                </wp:positionV>
                <wp:extent cx="0" cy="139703"/>
                <wp:effectExtent l="0" t="0" r="19050" b="12697"/>
                <wp:wrapNone/>
                <wp:docPr id="64" name="Lin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63" o:spid="_x0000_s1026" type="#_x0000_t32" style="position:absolute;margin-left:135.2pt;margin-top:11.15pt;width:0;height:11pt;z-index:-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" strokeweight=".72pt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column">
                  <wp:posOffset>1848487</wp:posOffset>
                </wp:positionH>
                <wp:positionV relativeFrom="paragraph">
                  <wp:posOffset>141603</wp:posOffset>
                </wp:positionV>
                <wp:extent cx="0" cy="139703"/>
                <wp:effectExtent l="0" t="0" r="19050" b="12697"/>
                <wp:wrapNone/>
                <wp:docPr id="65" name="Lin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64" o:spid="_x0000_s1026" type="#_x0000_t32" style="position:absolute;margin-left:145.55pt;margin-top:11.15pt;width:0;height:11pt;z-index:-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" strokeweight=".72pt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>
                <wp:simplePos x="0" y="0"/>
                <wp:positionH relativeFrom="column">
                  <wp:posOffset>3255007</wp:posOffset>
                </wp:positionH>
                <wp:positionV relativeFrom="paragraph">
                  <wp:posOffset>277492</wp:posOffset>
                </wp:positionV>
                <wp:extent cx="139702" cy="0"/>
                <wp:effectExtent l="0" t="0" r="12698" b="19050"/>
                <wp:wrapNone/>
                <wp:docPr id="66" name="Lin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65" o:spid="_x0000_s1026" type="#_x0000_t32" style="position:absolute;margin-left:256.3pt;margin-top:21.85pt;width:11pt;height:0;z-index:-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" strokeweight=".72pt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>
                <wp:simplePos x="0" y="0"/>
                <wp:positionH relativeFrom="column">
                  <wp:posOffset>3255007</wp:posOffset>
                </wp:positionH>
                <wp:positionV relativeFrom="paragraph">
                  <wp:posOffset>146688</wp:posOffset>
                </wp:positionV>
                <wp:extent cx="139702" cy="0"/>
                <wp:effectExtent l="0" t="0" r="12698" b="19050"/>
                <wp:wrapNone/>
                <wp:docPr id="67" name="Lin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66" o:spid="_x0000_s1026" type="#_x0000_t32" style="position:absolute;margin-left:256.3pt;margin-top:11.55pt;width:11pt;height:0;z-index:-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" strokeweight=".72pt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63872" behindDoc="1" locked="0" layoutInCell="1" allowOverlap="1">
                <wp:simplePos x="0" y="0"/>
                <wp:positionH relativeFrom="column">
                  <wp:posOffset>3259451</wp:posOffset>
                </wp:positionH>
                <wp:positionV relativeFrom="paragraph">
                  <wp:posOffset>141603</wp:posOffset>
                </wp:positionV>
                <wp:extent cx="0" cy="139703"/>
                <wp:effectExtent l="0" t="0" r="19050" b="12697"/>
                <wp:wrapNone/>
                <wp:docPr id="68" name="Lin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67" o:spid="_x0000_s1026" type="#_x0000_t32" style="position:absolute;margin-left:256.65pt;margin-top:11.15pt;width:0;height:11pt;z-index:-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" strokeweight=".72pt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64896" behindDoc="1" locked="0" layoutInCell="1" allowOverlap="1">
                <wp:simplePos x="0" y="0"/>
                <wp:positionH relativeFrom="column">
                  <wp:posOffset>3390896</wp:posOffset>
                </wp:positionH>
                <wp:positionV relativeFrom="paragraph">
                  <wp:posOffset>141603</wp:posOffset>
                </wp:positionV>
                <wp:extent cx="0" cy="139703"/>
                <wp:effectExtent l="0" t="0" r="19050" b="12697"/>
                <wp:wrapNone/>
                <wp:docPr id="69" name="Lin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68" o:spid="_x0000_s1026" type="#_x0000_t32" style="position:absolute;margin-left:267pt;margin-top:11.15pt;width:0;height:11pt;z-index:-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" strokeweight=".72pt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>
                <wp:simplePos x="0" y="0"/>
                <wp:positionH relativeFrom="column">
                  <wp:posOffset>90809</wp:posOffset>
                </wp:positionH>
                <wp:positionV relativeFrom="paragraph">
                  <wp:posOffset>1551307</wp:posOffset>
                </wp:positionV>
                <wp:extent cx="5549265" cy="0"/>
                <wp:effectExtent l="0" t="0" r="13335" b="19050"/>
                <wp:wrapNone/>
                <wp:docPr id="70" name="Lin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49265" cy="0"/>
                        </a:xfrm>
                        <a:prstGeom prst="straightConnector1">
                          <a:avLst/>
                        </a:prstGeom>
                        <a:noFill/>
                        <a:ln w="6099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69" o:spid="_x0000_s1026" type="#_x0000_t32" style="position:absolute;margin-left:7.15pt;margin-top:122.15pt;width:436.95pt;height:0;z-index:-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" strokeweight=".16942mm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>
                <wp:simplePos x="0" y="0"/>
                <wp:positionH relativeFrom="column">
                  <wp:posOffset>93982</wp:posOffset>
                </wp:positionH>
                <wp:positionV relativeFrom="paragraph">
                  <wp:posOffset>-162562</wp:posOffset>
                </wp:positionV>
                <wp:extent cx="0" cy="1717041"/>
                <wp:effectExtent l="0" t="0" r="19050" b="16509"/>
                <wp:wrapNone/>
                <wp:docPr id="71" name="Lin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7041"/>
                        </a:xfrm>
                        <a:prstGeom prst="straightConnector1">
                          <a:avLst/>
                        </a:prstGeom>
                        <a:noFill/>
                        <a:ln w="6099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70" o:spid="_x0000_s1026" type="#_x0000_t32" style="position:absolute;margin-left:7.4pt;margin-top:-12.8pt;width:0;height:135.2pt;z-index:-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" strokeweight=".16942mm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>
                <wp:simplePos x="0" y="0"/>
                <wp:positionH relativeFrom="column">
                  <wp:posOffset>5636891</wp:posOffset>
                </wp:positionH>
                <wp:positionV relativeFrom="paragraph">
                  <wp:posOffset>-162562</wp:posOffset>
                </wp:positionV>
                <wp:extent cx="0" cy="1717041"/>
                <wp:effectExtent l="0" t="0" r="19050" b="16509"/>
                <wp:wrapNone/>
                <wp:docPr id="72" name="Lin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7041"/>
                        </a:xfrm>
                        <a:prstGeom prst="straightConnector1">
                          <a:avLst/>
                        </a:prstGeom>
                        <a:noFill/>
                        <a:ln w="6099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71" o:spid="_x0000_s1026" type="#_x0000_t32" style="position:absolute;margin-left:443.85pt;margin-top:-12.8pt;width:0;height:135.2pt;z-index:-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" strokeweight=".16942mm"/>
            </w:pict>
          </mc:Fallback>
        </mc:AlternateContent>
      </w:r>
    </w:p>
    <w:p w:rsidR="00982F9D" w:rsidRDefault="00982F9D">
      <w:pPr>
        <w:spacing w:line="220" w:lineRule="exact"/>
        <w:rPr>
          <w:rFonts w:ascii="Times New Roman" w:eastAsia="Times New Roman" w:hAnsi="Times New Roman"/>
          <w:sz w:val="24"/>
        </w:rPr>
      </w:pPr>
    </w:p>
    <w:tbl>
      <w:tblPr>
        <w:tblW w:w="8480" w:type="dxa"/>
        <w:tblInd w:w="26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0"/>
        <w:gridCol w:w="900"/>
        <w:gridCol w:w="860"/>
        <w:gridCol w:w="660"/>
        <w:gridCol w:w="1400"/>
        <w:gridCol w:w="800"/>
        <w:gridCol w:w="1140"/>
        <w:gridCol w:w="2340"/>
      </w:tblGrid>
      <w:tr w:rsidR="00982F9D">
        <w:trPr>
          <w:trHeight w:val="207"/>
        </w:trPr>
        <w:tc>
          <w:tcPr>
            <w:tcW w:w="3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1.</w:t>
            </w:r>
          </w:p>
        </w:tc>
        <w:tc>
          <w:tcPr>
            <w:tcW w:w="176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left="140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ÓRGÃO FEDERAL</w:t>
            </w:r>
          </w:p>
        </w:tc>
        <w:tc>
          <w:tcPr>
            <w:tcW w:w="6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right="330"/>
              <w:jc w:val="right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2.</w:t>
            </w:r>
          </w:p>
        </w:tc>
        <w:tc>
          <w:tcPr>
            <w:tcW w:w="220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left="20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ÓRGÃO ESTADUAL</w:t>
            </w:r>
            <w:proofErr w:type="gramStart"/>
            <w:r>
              <w:rPr>
                <w:rFonts w:ascii="Times New Roman" w:eastAsia="Times New Roman" w:hAnsi="Times New Roman"/>
                <w:sz w:val="18"/>
              </w:rPr>
              <w:t xml:space="preserve">   </w:t>
            </w:r>
            <w:proofErr w:type="gramEnd"/>
            <w:r>
              <w:rPr>
                <w:rFonts w:ascii="Times New Roman" w:eastAsia="Times New Roman" w:hAnsi="Times New Roman"/>
                <w:sz w:val="18"/>
              </w:rPr>
              <w:t>3.</w:t>
            </w:r>
          </w:p>
        </w:tc>
        <w:tc>
          <w:tcPr>
            <w:tcW w:w="348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left="240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ÓRGÃO MUNICIPAL</w:t>
            </w:r>
          </w:p>
        </w:tc>
      </w:tr>
      <w:tr w:rsidR="00982F9D">
        <w:trPr>
          <w:trHeight w:val="382"/>
        </w:trPr>
        <w:tc>
          <w:tcPr>
            <w:tcW w:w="3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4.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left="140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OUTRO</w:t>
            </w:r>
          </w:p>
        </w:tc>
        <w:tc>
          <w:tcPr>
            <w:tcW w:w="7200" w:type="dxa"/>
            <w:gridSpan w:val="6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left="140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ESPECIFICAR: _____________________________________________</w:t>
            </w:r>
          </w:p>
        </w:tc>
      </w:tr>
      <w:tr w:rsidR="00982F9D">
        <w:trPr>
          <w:trHeight w:val="379"/>
        </w:trPr>
        <w:tc>
          <w:tcPr>
            <w:tcW w:w="3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5.</w:t>
            </w:r>
          </w:p>
        </w:tc>
        <w:tc>
          <w:tcPr>
            <w:tcW w:w="5760" w:type="dxa"/>
            <w:gridSpan w:val="6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left="180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PODER JUDICIÁRIO – TRIBUNAL _____________________________</w:t>
            </w:r>
          </w:p>
        </w:tc>
        <w:tc>
          <w:tcPr>
            <w:tcW w:w="23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82F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82F9D">
        <w:trPr>
          <w:trHeight w:val="379"/>
        </w:trPr>
        <w:tc>
          <w:tcPr>
            <w:tcW w:w="3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6.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left="200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INSS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right="110"/>
              <w:jc w:val="right"/>
              <w:rPr>
                <w:rFonts w:ascii="Times New Roman" w:eastAsia="Times New Roman" w:hAnsi="Times New Roman"/>
                <w:sz w:val="18"/>
              </w:rPr>
            </w:pPr>
            <w:proofErr w:type="gramStart"/>
            <w:r>
              <w:rPr>
                <w:rFonts w:ascii="Times New Roman" w:eastAsia="Times New Roman" w:hAnsi="Times New Roman"/>
                <w:sz w:val="18"/>
              </w:rPr>
              <w:t>7</w:t>
            </w:r>
            <w:proofErr w:type="gramEnd"/>
          </w:p>
        </w:tc>
        <w:tc>
          <w:tcPr>
            <w:tcW w:w="6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jc w:val="right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OAB</w:t>
            </w:r>
          </w:p>
        </w:tc>
        <w:tc>
          <w:tcPr>
            <w:tcW w:w="1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right="130"/>
              <w:jc w:val="right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8.</w:t>
            </w:r>
          </w:p>
        </w:tc>
        <w:tc>
          <w:tcPr>
            <w:tcW w:w="194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left="220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CONSULADO</w:t>
            </w:r>
          </w:p>
        </w:tc>
        <w:tc>
          <w:tcPr>
            <w:tcW w:w="23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left="200"/>
              <w:rPr>
                <w:rFonts w:ascii="Times New Roman" w:eastAsia="Times New Roman" w:hAnsi="Times New Roman"/>
                <w:sz w:val="18"/>
              </w:rPr>
            </w:pPr>
            <w:proofErr w:type="gramStart"/>
            <w:r>
              <w:rPr>
                <w:rFonts w:ascii="Times New Roman" w:eastAsia="Times New Roman" w:hAnsi="Times New Roman"/>
                <w:sz w:val="18"/>
              </w:rPr>
              <w:t>9.</w:t>
            </w:r>
            <w:proofErr w:type="gramEnd"/>
            <w:r>
              <w:rPr>
                <w:rFonts w:ascii="Times New Roman" w:eastAsia="Times New Roman" w:hAnsi="Times New Roman"/>
                <w:sz w:val="18"/>
              </w:rPr>
              <w:t>EMPRESA PRIVADA</w:t>
            </w:r>
          </w:p>
        </w:tc>
      </w:tr>
      <w:tr w:rsidR="00982F9D">
        <w:trPr>
          <w:trHeight w:val="343"/>
        </w:trPr>
        <w:tc>
          <w:tcPr>
            <w:tcW w:w="8480" w:type="dxa"/>
            <w:gridSpan w:val="8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ESPECIFICAR ______________________________________________________________________________</w:t>
            </w:r>
          </w:p>
        </w:tc>
      </w:tr>
      <w:tr w:rsidR="00982F9D">
        <w:trPr>
          <w:trHeight w:val="346"/>
        </w:trPr>
        <w:tc>
          <w:tcPr>
            <w:tcW w:w="3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10.</w:t>
            </w:r>
          </w:p>
        </w:tc>
        <w:tc>
          <w:tcPr>
            <w:tcW w:w="8100" w:type="dxa"/>
            <w:gridSpan w:val="7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left="240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OUTROS</w:t>
            </w:r>
            <w:proofErr w:type="gramStart"/>
            <w:r>
              <w:rPr>
                <w:rFonts w:ascii="Times New Roman" w:eastAsia="Times New Roman" w:hAnsi="Times New Roman"/>
                <w:sz w:val="18"/>
              </w:rPr>
              <w:t xml:space="preserve">  </w:t>
            </w:r>
            <w:proofErr w:type="gramEnd"/>
            <w:r>
              <w:rPr>
                <w:rFonts w:ascii="Times New Roman" w:eastAsia="Times New Roman" w:hAnsi="Times New Roman"/>
                <w:sz w:val="18"/>
              </w:rPr>
              <w:t>(ESPECIFICAR) _______________________________________________________________</w:t>
            </w:r>
          </w:p>
        </w:tc>
      </w:tr>
    </w:tbl>
    <w:p w:rsidR="00982F9D" w:rsidRDefault="00922FE5">
      <w:pPr>
        <w:spacing w:line="20" w:lineRule="exact"/>
      </w:pP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68992" behindDoc="1" locked="0" layoutInCell="1" allowOverlap="1">
                <wp:simplePos x="0" y="0"/>
                <wp:positionH relativeFrom="column">
                  <wp:posOffset>318138</wp:posOffset>
                </wp:positionH>
                <wp:positionV relativeFrom="paragraph">
                  <wp:posOffset>-924558</wp:posOffset>
                </wp:positionV>
                <wp:extent cx="139702" cy="0"/>
                <wp:effectExtent l="0" t="0" r="12698" b="19050"/>
                <wp:wrapNone/>
                <wp:docPr id="73" name="Lin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72" o:spid="_x0000_s1026" type="#_x0000_t32" style="position:absolute;margin-left:25.05pt;margin-top:-72.8pt;width:11pt;height:0;z-index:-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>
                <wp:simplePos x="0" y="0"/>
                <wp:positionH relativeFrom="column">
                  <wp:posOffset>318138</wp:posOffset>
                </wp:positionH>
                <wp:positionV relativeFrom="paragraph">
                  <wp:posOffset>-1055373</wp:posOffset>
                </wp:positionV>
                <wp:extent cx="139702" cy="0"/>
                <wp:effectExtent l="0" t="0" r="12698" b="19050"/>
                <wp:wrapNone/>
                <wp:docPr id="74" name="Lin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73" o:spid="_x0000_s1026" type="#_x0000_t32" style="position:absolute;margin-left:25.05pt;margin-top:-83.1pt;width:11pt;height:0;z-index:-2516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71040" behindDoc="1" locked="0" layoutInCell="1" allowOverlap="1">
                <wp:simplePos x="0" y="0"/>
                <wp:positionH relativeFrom="column">
                  <wp:posOffset>322582</wp:posOffset>
                </wp:positionH>
                <wp:positionV relativeFrom="paragraph">
                  <wp:posOffset>-1060447</wp:posOffset>
                </wp:positionV>
                <wp:extent cx="0" cy="139702"/>
                <wp:effectExtent l="0" t="0" r="19050" b="12698"/>
                <wp:wrapNone/>
                <wp:docPr id="75" name="Lin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2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74" o:spid="_x0000_s1026" type="#_x0000_t32" style="position:absolute;margin-left:25.4pt;margin-top:-83.5pt;width:0;height:11pt;z-index:-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>
                <wp:simplePos x="0" y="0"/>
                <wp:positionH relativeFrom="column">
                  <wp:posOffset>454027</wp:posOffset>
                </wp:positionH>
                <wp:positionV relativeFrom="paragraph">
                  <wp:posOffset>-1060447</wp:posOffset>
                </wp:positionV>
                <wp:extent cx="0" cy="139702"/>
                <wp:effectExtent l="0" t="0" r="19050" b="12698"/>
                <wp:wrapNone/>
                <wp:docPr id="76" name="Lin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2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75" o:spid="_x0000_s1026" type="#_x0000_t32" style="position:absolute;margin-left:35.75pt;margin-top:-83.5pt;width:0;height:11pt;z-index:-2516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73088" behindDoc="1" locked="0" layoutInCell="1" allowOverlap="1">
                <wp:simplePos x="0" y="0"/>
                <wp:positionH relativeFrom="column">
                  <wp:posOffset>289563</wp:posOffset>
                </wp:positionH>
                <wp:positionV relativeFrom="paragraph">
                  <wp:posOffset>-683898</wp:posOffset>
                </wp:positionV>
                <wp:extent cx="139062" cy="0"/>
                <wp:effectExtent l="0" t="0" r="13338" b="19050"/>
                <wp:wrapNone/>
                <wp:docPr id="77" name="Lin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06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76" o:spid="_x0000_s1026" type="#_x0000_t32" style="position:absolute;margin-left:22.8pt;margin-top:-53.85pt;width:10.95pt;height:0;z-index:-2516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74112" behindDoc="1" locked="0" layoutInCell="1" allowOverlap="1">
                <wp:simplePos x="0" y="0"/>
                <wp:positionH relativeFrom="column">
                  <wp:posOffset>289563</wp:posOffset>
                </wp:positionH>
                <wp:positionV relativeFrom="paragraph">
                  <wp:posOffset>-814702</wp:posOffset>
                </wp:positionV>
                <wp:extent cx="139062" cy="0"/>
                <wp:effectExtent l="0" t="0" r="13338" b="19050"/>
                <wp:wrapNone/>
                <wp:docPr id="78" name="Lin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06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77" o:spid="_x0000_s1026" type="#_x0000_t32" style="position:absolute;margin-left:22.8pt;margin-top:-64.15pt;width:10.95pt;height:0;z-index:-2516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75136" behindDoc="1" locked="0" layoutInCell="1" allowOverlap="1">
                <wp:simplePos x="0" y="0"/>
                <wp:positionH relativeFrom="column">
                  <wp:posOffset>294007</wp:posOffset>
                </wp:positionH>
                <wp:positionV relativeFrom="paragraph">
                  <wp:posOffset>-819146</wp:posOffset>
                </wp:positionV>
                <wp:extent cx="0" cy="139061"/>
                <wp:effectExtent l="0" t="0" r="19050" b="13339"/>
                <wp:wrapNone/>
                <wp:docPr id="79" name="Lin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061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78" o:spid="_x0000_s1026" type="#_x0000_t32" style="position:absolute;margin-left:23.15pt;margin-top:-64.5pt;width:0;height:10.95pt;z-index:-25164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76160" behindDoc="1" locked="0" layoutInCell="1" allowOverlap="1">
                <wp:simplePos x="0" y="0"/>
                <wp:positionH relativeFrom="column">
                  <wp:posOffset>424811</wp:posOffset>
                </wp:positionH>
                <wp:positionV relativeFrom="paragraph">
                  <wp:posOffset>-819146</wp:posOffset>
                </wp:positionV>
                <wp:extent cx="0" cy="139061"/>
                <wp:effectExtent l="0" t="0" r="19050" b="13339"/>
                <wp:wrapNone/>
                <wp:docPr id="80" name="Lin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061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79" o:spid="_x0000_s1026" type="#_x0000_t32" style="position:absolute;margin-left:33.45pt;margin-top:-64.5pt;width:0;height:10.95pt;z-index:-25164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77184" behindDoc="1" locked="0" layoutInCell="1" allowOverlap="1">
                <wp:simplePos x="0" y="0"/>
                <wp:positionH relativeFrom="column">
                  <wp:posOffset>289563</wp:posOffset>
                </wp:positionH>
                <wp:positionV relativeFrom="paragraph">
                  <wp:posOffset>-443227</wp:posOffset>
                </wp:positionV>
                <wp:extent cx="139062" cy="0"/>
                <wp:effectExtent l="0" t="0" r="13338" b="19050"/>
                <wp:wrapNone/>
                <wp:docPr id="81" name="Lin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06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80" o:spid="_x0000_s1026" type="#_x0000_t32" style="position:absolute;margin-left:22.8pt;margin-top:-34.9pt;width:10.95pt;height:0;z-index:-25163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78208" behindDoc="1" locked="0" layoutInCell="1" allowOverlap="1">
                <wp:simplePos x="0" y="0"/>
                <wp:positionH relativeFrom="column">
                  <wp:posOffset>289563</wp:posOffset>
                </wp:positionH>
                <wp:positionV relativeFrom="paragraph">
                  <wp:posOffset>-574042</wp:posOffset>
                </wp:positionV>
                <wp:extent cx="139062" cy="0"/>
                <wp:effectExtent l="0" t="0" r="13338" b="19050"/>
                <wp:wrapNone/>
                <wp:docPr id="82" name="Lin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06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81" o:spid="_x0000_s1026" type="#_x0000_t32" style="position:absolute;margin-left:22.8pt;margin-top:-45.2pt;width:10.95pt;height:0;z-index:-25163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79232" behindDoc="1" locked="0" layoutInCell="1" allowOverlap="1">
                <wp:simplePos x="0" y="0"/>
                <wp:positionH relativeFrom="column">
                  <wp:posOffset>294007</wp:posOffset>
                </wp:positionH>
                <wp:positionV relativeFrom="paragraph">
                  <wp:posOffset>-578486</wp:posOffset>
                </wp:positionV>
                <wp:extent cx="0" cy="139703"/>
                <wp:effectExtent l="0" t="0" r="19050" b="12697"/>
                <wp:wrapNone/>
                <wp:docPr id="83" name="Lin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82" o:spid="_x0000_s1026" type="#_x0000_t32" style="position:absolute;margin-left:23.15pt;margin-top:-45.55pt;width:0;height:11pt;z-index:-25163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80256" behindDoc="1" locked="0" layoutInCell="1" allowOverlap="1">
                <wp:simplePos x="0" y="0"/>
                <wp:positionH relativeFrom="column">
                  <wp:posOffset>424811</wp:posOffset>
                </wp:positionH>
                <wp:positionV relativeFrom="paragraph">
                  <wp:posOffset>-578486</wp:posOffset>
                </wp:positionV>
                <wp:extent cx="0" cy="139703"/>
                <wp:effectExtent l="0" t="0" r="19050" b="12697"/>
                <wp:wrapNone/>
                <wp:docPr id="84" name="Lin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83" o:spid="_x0000_s1026" type="#_x0000_t32" style="position:absolute;margin-left:33.45pt;margin-top:-45.55pt;width:0;height:11pt;z-index:-25163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81280" behindDoc="1" locked="0" layoutInCell="1" allowOverlap="1">
                <wp:simplePos x="0" y="0"/>
                <wp:positionH relativeFrom="column">
                  <wp:posOffset>1468755</wp:posOffset>
                </wp:positionH>
                <wp:positionV relativeFrom="paragraph">
                  <wp:posOffset>-443227</wp:posOffset>
                </wp:positionV>
                <wp:extent cx="139702" cy="0"/>
                <wp:effectExtent l="0" t="0" r="12698" b="19050"/>
                <wp:wrapNone/>
                <wp:docPr id="85" name="Line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84" o:spid="_x0000_s1026" type="#_x0000_t32" style="position:absolute;margin-left:115.65pt;margin-top:-34.9pt;width:11pt;height:0;z-index:-25163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82304" behindDoc="1" locked="0" layoutInCell="1" allowOverlap="1">
                <wp:simplePos x="0" y="0"/>
                <wp:positionH relativeFrom="column">
                  <wp:posOffset>1468755</wp:posOffset>
                </wp:positionH>
                <wp:positionV relativeFrom="paragraph">
                  <wp:posOffset>-574042</wp:posOffset>
                </wp:positionV>
                <wp:extent cx="139702" cy="0"/>
                <wp:effectExtent l="0" t="0" r="12698" b="19050"/>
                <wp:wrapNone/>
                <wp:docPr id="86" name="Lin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85" o:spid="_x0000_s1026" type="#_x0000_t32" style="position:absolute;margin-left:115.65pt;margin-top:-45.2pt;width:11pt;height:0;z-index:-25163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83328" behindDoc="1" locked="0" layoutInCell="1" allowOverlap="1">
                <wp:simplePos x="0" y="0"/>
                <wp:positionH relativeFrom="column">
                  <wp:posOffset>1473198</wp:posOffset>
                </wp:positionH>
                <wp:positionV relativeFrom="paragraph">
                  <wp:posOffset>-578486</wp:posOffset>
                </wp:positionV>
                <wp:extent cx="0" cy="139703"/>
                <wp:effectExtent l="0" t="0" r="19050" b="12697"/>
                <wp:wrapNone/>
                <wp:docPr id="87" name="Line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86" o:spid="_x0000_s1026" type="#_x0000_t32" style="position:absolute;margin-left:116pt;margin-top:-45.55pt;width:0;height:11pt;z-index:-25163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84352" behindDoc="1" locked="0" layoutInCell="1" allowOverlap="1">
                <wp:simplePos x="0" y="0"/>
                <wp:positionH relativeFrom="column">
                  <wp:posOffset>1604643</wp:posOffset>
                </wp:positionH>
                <wp:positionV relativeFrom="paragraph">
                  <wp:posOffset>-578486</wp:posOffset>
                </wp:positionV>
                <wp:extent cx="0" cy="139703"/>
                <wp:effectExtent l="0" t="0" r="19050" b="12697"/>
                <wp:wrapNone/>
                <wp:docPr id="88" name="Line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87" o:spid="_x0000_s1026" type="#_x0000_t32" style="position:absolute;margin-left:126.35pt;margin-top:-45.55pt;width:0;height:11pt;z-index:-25163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85376" behindDoc="1" locked="0" layoutInCell="1" allowOverlap="1">
                <wp:simplePos x="0" y="0"/>
                <wp:positionH relativeFrom="column">
                  <wp:posOffset>2727956</wp:posOffset>
                </wp:positionH>
                <wp:positionV relativeFrom="paragraph">
                  <wp:posOffset>-443227</wp:posOffset>
                </wp:positionV>
                <wp:extent cx="139702" cy="0"/>
                <wp:effectExtent l="0" t="0" r="12698" b="19050"/>
                <wp:wrapNone/>
                <wp:docPr id="89" name="Lin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88" o:spid="_x0000_s1026" type="#_x0000_t32" style="position:absolute;margin-left:214.8pt;margin-top:-34.9pt;width:11pt;height:0;z-index:-25163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86400" behindDoc="1" locked="0" layoutInCell="1" allowOverlap="1">
                <wp:simplePos x="0" y="0"/>
                <wp:positionH relativeFrom="column">
                  <wp:posOffset>2727956</wp:posOffset>
                </wp:positionH>
                <wp:positionV relativeFrom="paragraph">
                  <wp:posOffset>-574042</wp:posOffset>
                </wp:positionV>
                <wp:extent cx="139702" cy="0"/>
                <wp:effectExtent l="0" t="0" r="12698" b="19050"/>
                <wp:wrapNone/>
                <wp:docPr id="90" name="Line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89" o:spid="_x0000_s1026" type="#_x0000_t32" style="position:absolute;margin-left:214.8pt;margin-top:-45.2pt;width:11pt;height:0;z-index:-25163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87424" behindDoc="1" locked="0" layoutInCell="1" allowOverlap="1">
                <wp:simplePos x="0" y="0"/>
                <wp:positionH relativeFrom="column">
                  <wp:posOffset>2732400</wp:posOffset>
                </wp:positionH>
                <wp:positionV relativeFrom="paragraph">
                  <wp:posOffset>-578486</wp:posOffset>
                </wp:positionV>
                <wp:extent cx="0" cy="139703"/>
                <wp:effectExtent l="0" t="0" r="19050" b="12697"/>
                <wp:wrapNone/>
                <wp:docPr id="91" name="Line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90" o:spid="_x0000_s1026" type="#_x0000_t32" style="position:absolute;margin-left:215.15pt;margin-top:-45.55pt;width:0;height:11pt;z-index:-25162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88448" behindDoc="1" locked="0" layoutInCell="1" allowOverlap="1">
                <wp:simplePos x="0" y="0"/>
                <wp:positionH relativeFrom="column">
                  <wp:posOffset>2863214</wp:posOffset>
                </wp:positionH>
                <wp:positionV relativeFrom="paragraph">
                  <wp:posOffset>-578486</wp:posOffset>
                </wp:positionV>
                <wp:extent cx="0" cy="139703"/>
                <wp:effectExtent l="0" t="0" r="19050" b="12697"/>
                <wp:wrapNone/>
                <wp:docPr id="92" name="Line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91" o:spid="_x0000_s1026" type="#_x0000_t32" style="position:absolute;margin-left:225.45pt;margin-top:-45.55pt;width:0;height:11pt;z-index:-25162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89472" behindDoc="1" locked="0" layoutInCell="1" allowOverlap="1">
                <wp:simplePos x="0" y="0"/>
                <wp:positionH relativeFrom="column">
                  <wp:posOffset>4306567</wp:posOffset>
                </wp:positionH>
                <wp:positionV relativeFrom="paragraph">
                  <wp:posOffset>-443227</wp:posOffset>
                </wp:positionV>
                <wp:extent cx="139702" cy="0"/>
                <wp:effectExtent l="0" t="0" r="12698" b="19050"/>
                <wp:wrapNone/>
                <wp:docPr id="93" name="Line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92" o:spid="_x0000_s1026" type="#_x0000_t32" style="position:absolute;margin-left:339.1pt;margin-top:-34.9pt;width:11pt;height:0;z-index:-25162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90496" behindDoc="1" locked="0" layoutInCell="1" allowOverlap="1">
                <wp:simplePos x="0" y="0"/>
                <wp:positionH relativeFrom="column">
                  <wp:posOffset>4306567</wp:posOffset>
                </wp:positionH>
                <wp:positionV relativeFrom="paragraph">
                  <wp:posOffset>-574042</wp:posOffset>
                </wp:positionV>
                <wp:extent cx="139702" cy="0"/>
                <wp:effectExtent l="0" t="0" r="12698" b="19050"/>
                <wp:wrapNone/>
                <wp:docPr id="94" name="Line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93" o:spid="_x0000_s1026" type="#_x0000_t32" style="position:absolute;margin-left:339.1pt;margin-top:-45.2pt;width:11pt;height:0;z-index:-25162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91520" behindDoc="1" locked="0" layoutInCell="1" allowOverlap="1">
                <wp:simplePos x="0" y="0"/>
                <wp:positionH relativeFrom="column">
                  <wp:posOffset>4311011</wp:posOffset>
                </wp:positionH>
                <wp:positionV relativeFrom="paragraph">
                  <wp:posOffset>-578486</wp:posOffset>
                </wp:positionV>
                <wp:extent cx="0" cy="139703"/>
                <wp:effectExtent l="0" t="0" r="19050" b="12697"/>
                <wp:wrapNone/>
                <wp:docPr id="95" name="Lin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94" o:spid="_x0000_s1026" type="#_x0000_t32" style="position:absolute;margin-left:339.45pt;margin-top:-45.55pt;width:0;height:11pt;z-index:-25162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92544" behindDoc="1" locked="0" layoutInCell="1" allowOverlap="1">
                <wp:simplePos x="0" y="0"/>
                <wp:positionH relativeFrom="column">
                  <wp:posOffset>4442456</wp:posOffset>
                </wp:positionH>
                <wp:positionV relativeFrom="paragraph">
                  <wp:posOffset>-578486</wp:posOffset>
                </wp:positionV>
                <wp:extent cx="0" cy="139703"/>
                <wp:effectExtent l="0" t="0" r="19050" b="12697"/>
                <wp:wrapNone/>
                <wp:docPr id="96" name="Line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95" o:spid="_x0000_s1026" type="#_x0000_t32" style="position:absolute;margin-left:349.8pt;margin-top:-45.55pt;width:0;height:11pt;z-index:-25162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93568" behindDoc="1" locked="0" layoutInCell="1" allowOverlap="1">
                <wp:simplePos x="0" y="0"/>
                <wp:positionH relativeFrom="column">
                  <wp:posOffset>347343</wp:posOffset>
                </wp:positionH>
                <wp:positionV relativeFrom="paragraph">
                  <wp:posOffset>-5715</wp:posOffset>
                </wp:positionV>
                <wp:extent cx="139703" cy="0"/>
                <wp:effectExtent l="0" t="0" r="12697" b="19050"/>
                <wp:wrapNone/>
                <wp:docPr id="97" name="Line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3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96" o:spid="_x0000_s1026" type="#_x0000_t32" style="position:absolute;margin-left:27.35pt;margin-top:-.45pt;width:11pt;height:0;z-index:-25162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94592" behindDoc="1" locked="0" layoutInCell="1" allowOverlap="1">
                <wp:simplePos x="0" y="0"/>
                <wp:positionH relativeFrom="column">
                  <wp:posOffset>347343</wp:posOffset>
                </wp:positionH>
                <wp:positionV relativeFrom="paragraph">
                  <wp:posOffset>-136529</wp:posOffset>
                </wp:positionV>
                <wp:extent cx="139703" cy="0"/>
                <wp:effectExtent l="0" t="0" r="12697" b="19050"/>
                <wp:wrapNone/>
                <wp:docPr id="98" name="Line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3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97" o:spid="_x0000_s1026" type="#_x0000_t32" style="position:absolute;margin-left:27.35pt;margin-top:-10.75pt;width:11pt;height:0;z-index:-25162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95616" behindDoc="1" locked="0" layoutInCell="1" allowOverlap="1">
                <wp:simplePos x="0" y="0"/>
                <wp:positionH relativeFrom="column">
                  <wp:posOffset>351787</wp:posOffset>
                </wp:positionH>
                <wp:positionV relativeFrom="paragraph">
                  <wp:posOffset>-140973</wp:posOffset>
                </wp:positionV>
                <wp:extent cx="0" cy="139702"/>
                <wp:effectExtent l="0" t="0" r="19050" b="12698"/>
                <wp:wrapNone/>
                <wp:docPr id="99" name="Line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2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98" o:spid="_x0000_s1026" type="#_x0000_t32" style="position:absolute;margin-left:27.7pt;margin-top:-11.1pt;width:0;height:11pt;z-index:-25162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96640" behindDoc="1" locked="0" layoutInCell="1" allowOverlap="1">
                <wp:simplePos x="0" y="0"/>
                <wp:positionH relativeFrom="column">
                  <wp:posOffset>482602</wp:posOffset>
                </wp:positionH>
                <wp:positionV relativeFrom="paragraph">
                  <wp:posOffset>-140973</wp:posOffset>
                </wp:positionV>
                <wp:extent cx="0" cy="139702"/>
                <wp:effectExtent l="0" t="0" r="19050" b="12698"/>
                <wp:wrapNone/>
                <wp:docPr id="100" name="Line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2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99" o:spid="_x0000_s1026" type="#_x0000_t32" style="position:absolute;margin-left:38pt;margin-top:-11.1pt;width:0;height:11pt;z-index:-25161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97664" behindDoc="1" locked="0" layoutInCell="1" allowOverlap="1">
                <wp:simplePos x="0" y="0"/>
                <wp:positionH relativeFrom="column">
                  <wp:posOffset>90809</wp:posOffset>
                </wp:positionH>
                <wp:positionV relativeFrom="paragraph">
                  <wp:posOffset>332100</wp:posOffset>
                </wp:positionV>
                <wp:extent cx="5549265" cy="0"/>
                <wp:effectExtent l="0" t="0" r="13335" b="19050"/>
                <wp:wrapNone/>
                <wp:docPr id="101" name="Line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49265" cy="0"/>
                        </a:xfrm>
                        <a:prstGeom prst="straightConnector1">
                          <a:avLst/>
                        </a:prstGeom>
                        <a:noFill/>
                        <a:ln w="6099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00" o:spid="_x0000_s1026" type="#_x0000_t32" style="position:absolute;margin-left:7.15pt;margin-top:26.15pt;width:436.95pt;height:0;z-index:-25161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" strokeweight=".16942mm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98688" behindDoc="1" locked="0" layoutInCell="1" allowOverlap="1">
                <wp:simplePos x="0" y="0"/>
                <wp:positionH relativeFrom="column">
                  <wp:posOffset>93982</wp:posOffset>
                </wp:positionH>
                <wp:positionV relativeFrom="paragraph">
                  <wp:posOffset>328927</wp:posOffset>
                </wp:positionV>
                <wp:extent cx="0" cy="3641086"/>
                <wp:effectExtent l="0" t="0" r="19050" b="16514"/>
                <wp:wrapNone/>
                <wp:docPr id="102" name="Line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41086"/>
                        </a:xfrm>
                        <a:prstGeom prst="straightConnector1">
                          <a:avLst/>
                        </a:prstGeom>
                        <a:noFill/>
                        <a:ln w="6099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01" o:spid="_x0000_s1026" type="#_x0000_t32" style="position:absolute;margin-left:7.4pt;margin-top:25.9pt;width:0;height:286.7pt;z-index:-25161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" strokeweight=".16942mm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99712" behindDoc="1" locked="0" layoutInCell="1" allowOverlap="1">
                <wp:simplePos x="0" y="0"/>
                <wp:positionH relativeFrom="column">
                  <wp:posOffset>5636891</wp:posOffset>
                </wp:positionH>
                <wp:positionV relativeFrom="paragraph">
                  <wp:posOffset>328927</wp:posOffset>
                </wp:positionV>
                <wp:extent cx="0" cy="3641086"/>
                <wp:effectExtent l="0" t="0" r="19050" b="16514"/>
                <wp:wrapNone/>
                <wp:docPr id="103" name="Line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41086"/>
                        </a:xfrm>
                        <a:prstGeom prst="straightConnector1">
                          <a:avLst/>
                        </a:prstGeom>
                        <a:noFill/>
                        <a:ln w="6099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02" o:spid="_x0000_s1026" type="#_x0000_t32" style="position:absolute;margin-left:443.85pt;margin-top:25.9pt;width:0;height:286.7pt;z-index:-25161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" strokeweight=".16942mm"/>
            </w:pict>
          </mc:Fallback>
        </mc:AlternateContent>
      </w:r>
    </w:p>
    <w:p w:rsidR="00982F9D" w:rsidRDefault="00982F9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82F9D" w:rsidRDefault="00982F9D">
      <w:pPr>
        <w:spacing w:line="325" w:lineRule="exact"/>
        <w:rPr>
          <w:rFonts w:ascii="Times New Roman" w:eastAsia="Times New Roman" w:hAnsi="Times New Roman"/>
          <w:sz w:val="24"/>
        </w:rPr>
      </w:pPr>
    </w:p>
    <w:p w:rsidR="00982F9D" w:rsidRDefault="00922FE5">
      <w:pPr>
        <w:tabs>
          <w:tab w:val="left" w:pos="1080"/>
        </w:tabs>
        <w:spacing w:line="0" w:lineRule="atLeast"/>
        <w:ind w:left="260"/>
      </w:pPr>
      <w:r>
        <w:rPr>
          <w:rFonts w:ascii="Arial" w:eastAsia="Arial" w:hAnsi="Arial"/>
          <w:b/>
        </w:rPr>
        <w:t>NOME: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7"/>
        </w:rPr>
        <w:t>___________________________________________________________________________</w:t>
      </w:r>
    </w:p>
    <w:p w:rsidR="00982F9D" w:rsidRDefault="00982F9D">
      <w:pPr>
        <w:spacing w:line="113" w:lineRule="exact"/>
        <w:rPr>
          <w:rFonts w:ascii="Times New Roman" w:eastAsia="Times New Roman" w:hAnsi="Times New Roman"/>
          <w:sz w:val="24"/>
        </w:rPr>
      </w:pPr>
    </w:p>
    <w:p w:rsidR="00982F9D" w:rsidRDefault="00922FE5">
      <w:pPr>
        <w:tabs>
          <w:tab w:val="left" w:pos="4080"/>
        </w:tabs>
        <w:spacing w:line="0" w:lineRule="atLeast"/>
        <w:ind w:left="260"/>
      </w:pPr>
      <w:r>
        <w:rPr>
          <w:rFonts w:ascii="Arial" w:eastAsia="Arial" w:hAnsi="Arial"/>
          <w:b/>
        </w:rPr>
        <w:t>RG/RF: _____________________________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8"/>
        </w:rPr>
        <w:t>CPF:_________________________________________</w:t>
      </w:r>
    </w:p>
    <w:p w:rsidR="00982F9D" w:rsidRDefault="00982F9D">
      <w:pPr>
        <w:spacing w:line="126" w:lineRule="exact"/>
        <w:rPr>
          <w:rFonts w:ascii="Times New Roman" w:eastAsia="Times New Roman" w:hAnsi="Times New Roman"/>
          <w:sz w:val="24"/>
        </w:rPr>
      </w:pPr>
    </w:p>
    <w:p w:rsidR="00982F9D" w:rsidRDefault="00922FE5">
      <w:pPr>
        <w:spacing w:line="0" w:lineRule="atLeast"/>
        <w:ind w:left="260"/>
        <w:rPr>
          <w:rFonts w:ascii="Arial" w:eastAsia="Arial" w:hAnsi="Arial"/>
          <w:b/>
          <w:sz w:val="18"/>
        </w:rPr>
      </w:pPr>
      <w:r>
        <w:rPr>
          <w:rFonts w:ascii="Arial" w:eastAsia="Arial" w:hAnsi="Arial"/>
          <w:b/>
          <w:sz w:val="18"/>
        </w:rPr>
        <w:t>CARGO/ FUNÇÃO: _________________________________________________________________</w:t>
      </w:r>
    </w:p>
    <w:p w:rsidR="00982F9D" w:rsidRDefault="00922FE5">
      <w:pPr>
        <w:spacing w:line="20" w:lineRule="exact"/>
      </w:pP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700736" behindDoc="1" locked="0" layoutInCell="1" allowOverlap="1">
                <wp:simplePos x="0" y="0"/>
                <wp:positionH relativeFrom="column">
                  <wp:posOffset>203838</wp:posOffset>
                </wp:positionH>
                <wp:positionV relativeFrom="paragraph">
                  <wp:posOffset>227969</wp:posOffset>
                </wp:positionV>
                <wp:extent cx="139702" cy="0"/>
                <wp:effectExtent l="0" t="0" r="12698" b="19050"/>
                <wp:wrapNone/>
                <wp:docPr id="104" name="Line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03" o:spid="_x0000_s1026" type="#_x0000_t32" style="position:absolute;margin-left:16.05pt;margin-top:17.95pt;width:11pt;height:0;z-index:-25161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" strokeweight=".72pt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701760" behindDoc="1" locked="0" layoutInCell="1" allowOverlap="1">
                <wp:simplePos x="0" y="0"/>
                <wp:positionH relativeFrom="column">
                  <wp:posOffset>339727</wp:posOffset>
                </wp:positionH>
                <wp:positionV relativeFrom="paragraph">
                  <wp:posOffset>92070</wp:posOffset>
                </wp:positionV>
                <wp:extent cx="0" cy="140333"/>
                <wp:effectExtent l="0" t="0" r="19050" b="12067"/>
                <wp:wrapNone/>
                <wp:docPr id="105" name="Line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033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04" o:spid="_x0000_s1026" type="#_x0000_t32" style="position:absolute;margin-left:26.75pt;margin-top:7.25pt;width:0;height:11.05pt;z-index:-25161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" strokeweight=".72pt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702784" behindDoc="1" locked="0" layoutInCell="1" allowOverlap="1">
                <wp:simplePos x="0" y="0"/>
                <wp:positionH relativeFrom="column">
                  <wp:posOffset>203838</wp:posOffset>
                </wp:positionH>
                <wp:positionV relativeFrom="paragraph">
                  <wp:posOffset>97155</wp:posOffset>
                </wp:positionV>
                <wp:extent cx="139702" cy="0"/>
                <wp:effectExtent l="0" t="0" r="12698" b="19050"/>
                <wp:wrapNone/>
                <wp:docPr id="106" name="Line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05" o:spid="_x0000_s1026" type="#_x0000_t32" style="position:absolute;margin-left:16.05pt;margin-top:7.65pt;width:11pt;height:0;z-index:-25161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" strokeweight=".72pt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703808" behindDoc="1" locked="0" layoutInCell="1" allowOverlap="1">
                <wp:simplePos x="0" y="0"/>
                <wp:positionH relativeFrom="column">
                  <wp:posOffset>208282</wp:posOffset>
                </wp:positionH>
                <wp:positionV relativeFrom="paragraph">
                  <wp:posOffset>92070</wp:posOffset>
                </wp:positionV>
                <wp:extent cx="0" cy="140333"/>
                <wp:effectExtent l="0" t="0" r="19050" b="12067"/>
                <wp:wrapNone/>
                <wp:docPr id="107" name="Line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033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06" o:spid="_x0000_s1026" type="#_x0000_t32" style="position:absolute;margin-left:16.4pt;margin-top:7.25pt;width:0;height:11.05pt;z-index:-25161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" strokeweight=".72pt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704832" behindDoc="1" locked="0" layoutInCell="1" allowOverlap="1">
                <wp:simplePos x="0" y="0"/>
                <wp:positionH relativeFrom="column">
                  <wp:posOffset>947418</wp:posOffset>
                </wp:positionH>
                <wp:positionV relativeFrom="paragraph">
                  <wp:posOffset>227969</wp:posOffset>
                </wp:positionV>
                <wp:extent cx="139703" cy="0"/>
                <wp:effectExtent l="0" t="0" r="12697" b="19050"/>
                <wp:wrapNone/>
                <wp:docPr id="108" name="Line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3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07" o:spid="_x0000_s1026" type="#_x0000_t32" style="position:absolute;margin-left:74.6pt;margin-top:17.95pt;width:11pt;height:0;z-index:-25161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" strokeweight=".72pt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705856" behindDoc="1" locked="0" layoutInCell="1" allowOverlap="1">
                <wp:simplePos x="0" y="0"/>
                <wp:positionH relativeFrom="column">
                  <wp:posOffset>1083307</wp:posOffset>
                </wp:positionH>
                <wp:positionV relativeFrom="paragraph">
                  <wp:posOffset>92070</wp:posOffset>
                </wp:positionV>
                <wp:extent cx="0" cy="140333"/>
                <wp:effectExtent l="0" t="0" r="19050" b="12067"/>
                <wp:wrapNone/>
                <wp:docPr id="109" name="Line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033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08" o:spid="_x0000_s1026" type="#_x0000_t32" style="position:absolute;margin-left:85.3pt;margin-top:7.25pt;width:0;height:11.05pt;z-index:-25161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" strokeweight=".72pt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706880" behindDoc="1" locked="0" layoutInCell="1" allowOverlap="1">
                <wp:simplePos x="0" y="0"/>
                <wp:positionH relativeFrom="column">
                  <wp:posOffset>947418</wp:posOffset>
                </wp:positionH>
                <wp:positionV relativeFrom="paragraph">
                  <wp:posOffset>97155</wp:posOffset>
                </wp:positionV>
                <wp:extent cx="139703" cy="0"/>
                <wp:effectExtent l="0" t="0" r="12697" b="19050"/>
                <wp:wrapNone/>
                <wp:docPr id="110" name="Line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3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09" o:spid="_x0000_s1026" type="#_x0000_t32" style="position:absolute;margin-left:74.6pt;margin-top:7.65pt;width:11pt;height:0;z-index:-25160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" strokeweight=".72pt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707904" behindDoc="1" locked="0" layoutInCell="1" allowOverlap="1">
                <wp:simplePos x="0" y="0"/>
                <wp:positionH relativeFrom="column">
                  <wp:posOffset>952503</wp:posOffset>
                </wp:positionH>
                <wp:positionV relativeFrom="paragraph">
                  <wp:posOffset>92070</wp:posOffset>
                </wp:positionV>
                <wp:extent cx="0" cy="140333"/>
                <wp:effectExtent l="0" t="0" r="19050" b="12067"/>
                <wp:wrapNone/>
                <wp:docPr id="111" name="Line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033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10" o:spid="_x0000_s1026" type="#_x0000_t32" style="position:absolute;margin-left:75pt;margin-top:7.25pt;width:0;height:11.05pt;z-index:-25160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" strokeweight=".72pt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708928" behindDoc="1" locked="0" layoutInCell="1" allowOverlap="1">
                <wp:simplePos x="0" y="0"/>
                <wp:positionH relativeFrom="column">
                  <wp:posOffset>1755135</wp:posOffset>
                </wp:positionH>
                <wp:positionV relativeFrom="paragraph">
                  <wp:posOffset>227969</wp:posOffset>
                </wp:positionV>
                <wp:extent cx="140333" cy="0"/>
                <wp:effectExtent l="0" t="0" r="12067" b="19050"/>
                <wp:wrapNone/>
                <wp:docPr id="112" name="Line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333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11" o:spid="_x0000_s1026" type="#_x0000_t32" style="position:absolute;margin-left:138.2pt;margin-top:17.95pt;width:11.05pt;height:0;z-index:-25160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" strokeweight=".72pt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709952" behindDoc="1" locked="0" layoutInCell="1" allowOverlap="1">
                <wp:simplePos x="0" y="0"/>
                <wp:positionH relativeFrom="column">
                  <wp:posOffset>1891034</wp:posOffset>
                </wp:positionH>
                <wp:positionV relativeFrom="paragraph">
                  <wp:posOffset>92070</wp:posOffset>
                </wp:positionV>
                <wp:extent cx="0" cy="140333"/>
                <wp:effectExtent l="0" t="0" r="19050" b="12067"/>
                <wp:wrapNone/>
                <wp:docPr id="113" name="Line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033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12" o:spid="_x0000_s1026" type="#_x0000_t32" style="position:absolute;margin-left:148.9pt;margin-top:7.25pt;width:0;height:11.05pt;z-index:-25160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" strokeweight=".72pt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710976" behindDoc="1" locked="0" layoutInCell="1" allowOverlap="1">
                <wp:simplePos x="0" y="0"/>
                <wp:positionH relativeFrom="column">
                  <wp:posOffset>1755135</wp:posOffset>
                </wp:positionH>
                <wp:positionV relativeFrom="paragraph">
                  <wp:posOffset>97155</wp:posOffset>
                </wp:positionV>
                <wp:extent cx="140333" cy="0"/>
                <wp:effectExtent l="0" t="0" r="12067" b="19050"/>
                <wp:wrapNone/>
                <wp:docPr id="114" name="Lin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333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13" o:spid="_x0000_s1026" type="#_x0000_t32" style="position:absolute;margin-left:138.2pt;margin-top:7.65pt;width:11.05pt;height:0;z-index:-25160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" strokeweight=".72pt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712000" behindDoc="1" locked="0" layoutInCell="1" allowOverlap="1">
                <wp:simplePos x="0" y="0"/>
                <wp:positionH relativeFrom="column">
                  <wp:posOffset>1760220</wp:posOffset>
                </wp:positionH>
                <wp:positionV relativeFrom="paragraph">
                  <wp:posOffset>92070</wp:posOffset>
                </wp:positionV>
                <wp:extent cx="0" cy="140333"/>
                <wp:effectExtent l="0" t="0" r="19050" b="12067"/>
                <wp:wrapNone/>
                <wp:docPr id="115" name="Line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033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14" o:spid="_x0000_s1026" type="#_x0000_t32" style="position:absolute;margin-left:138.6pt;margin-top:7.25pt;width:0;height:11.05pt;z-index:-25160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" strokeweight=".72pt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713024" behindDoc="1" locked="0" layoutInCell="1" allowOverlap="1">
                <wp:simplePos x="0" y="0"/>
                <wp:positionH relativeFrom="column">
                  <wp:posOffset>2740027</wp:posOffset>
                </wp:positionH>
                <wp:positionV relativeFrom="paragraph">
                  <wp:posOffset>227969</wp:posOffset>
                </wp:positionV>
                <wp:extent cx="139702" cy="0"/>
                <wp:effectExtent l="0" t="0" r="12698" b="19050"/>
                <wp:wrapNone/>
                <wp:docPr id="116" name="Line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15" o:spid="_x0000_s1026" type="#_x0000_t32" style="position:absolute;margin-left:215.75pt;margin-top:17.95pt;width:11pt;height:0;z-index:-25160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" strokeweight=".72pt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714048" behindDoc="1" locked="0" layoutInCell="1" allowOverlap="1">
                <wp:simplePos x="0" y="0"/>
                <wp:positionH relativeFrom="column">
                  <wp:posOffset>2740027</wp:posOffset>
                </wp:positionH>
                <wp:positionV relativeFrom="paragraph">
                  <wp:posOffset>97155</wp:posOffset>
                </wp:positionV>
                <wp:extent cx="139702" cy="0"/>
                <wp:effectExtent l="0" t="0" r="12698" b="19050"/>
                <wp:wrapNone/>
                <wp:docPr id="117" name="Line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2" cy="0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16" o:spid="_x0000_s1026" type="#_x0000_t32" style="position:absolute;margin-left:215.75pt;margin-top:7.65pt;width:11pt;height:0;z-index:-25160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" strokeweight=".72pt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715072" behindDoc="1" locked="0" layoutInCell="1" allowOverlap="1">
                <wp:simplePos x="0" y="0"/>
                <wp:positionH relativeFrom="column">
                  <wp:posOffset>2744471</wp:posOffset>
                </wp:positionH>
                <wp:positionV relativeFrom="paragraph">
                  <wp:posOffset>92070</wp:posOffset>
                </wp:positionV>
                <wp:extent cx="0" cy="140333"/>
                <wp:effectExtent l="0" t="0" r="19050" b="12067"/>
                <wp:wrapNone/>
                <wp:docPr id="118" name="Line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033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17" o:spid="_x0000_s1026" type="#_x0000_t32" style="position:absolute;margin-left:216.1pt;margin-top:7.25pt;width:0;height:11.05pt;z-index:-25160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" strokeweight=".72pt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716096" behindDoc="1" locked="0" layoutInCell="1" allowOverlap="1">
                <wp:simplePos x="0" y="0"/>
                <wp:positionH relativeFrom="column">
                  <wp:posOffset>2875275</wp:posOffset>
                </wp:positionH>
                <wp:positionV relativeFrom="paragraph">
                  <wp:posOffset>92070</wp:posOffset>
                </wp:positionV>
                <wp:extent cx="0" cy="140333"/>
                <wp:effectExtent l="0" t="0" r="19050" b="12067"/>
                <wp:wrapNone/>
                <wp:docPr id="119" name="Line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0333"/>
                        </a:xfrm>
                        <a:prstGeom prst="straightConnector1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18" o:spid="_x0000_s1026" type="#_x0000_t32" style="position:absolute;margin-left:226.4pt;margin-top:7.25pt;width:0;height:11.05pt;z-index:-25160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" strokeweight=".72pt"/>
            </w:pict>
          </mc:Fallback>
        </mc:AlternateContent>
      </w:r>
    </w:p>
    <w:p w:rsidR="00982F9D" w:rsidRDefault="00982F9D">
      <w:pPr>
        <w:spacing w:line="142" w:lineRule="exact"/>
        <w:rPr>
          <w:rFonts w:ascii="Times New Roman" w:eastAsia="Times New Roman" w:hAnsi="Times New Roman"/>
          <w:sz w:val="24"/>
        </w:rPr>
      </w:pPr>
    </w:p>
    <w:tbl>
      <w:tblPr>
        <w:tblW w:w="7900" w:type="dxa"/>
        <w:tblInd w:w="70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40"/>
        <w:gridCol w:w="1320"/>
        <w:gridCol w:w="1520"/>
        <w:gridCol w:w="4220"/>
      </w:tblGrid>
      <w:tr w:rsidR="00982F9D">
        <w:trPr>
          <w:trHeight w:val="207"/>
        </w:trPr>
        <w:tc>
          <w:tcPr>
            <w:tcW w:w="8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ATIVO</w:t>
            </w:r>
          </w:p>
        </w:tc>
        <w:tc>
          <w:tcPr>
            <w:tcW w:w="13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left="280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INATIVO</w:t>
            </w:r>
          </w:p>
        </w:tc>
        <w:tc>
          <w:tcPr>
            <w:tcW w:w="15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left="280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DESLIGADO</w:t>
            </w:r>
          </w:p>
        </w:tc>
        <w:tc>
          <w:tcPr>
            <w:tcW w:w="42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82F9D" w:rsidRDefault="00922FE5">
            <w:pPr>
              <w:spacing w:line="0" w:lineRule="atLeast"/>
              <w:ind w:left="220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OUTRO</w:t>
            </w:r>
            <w:proofErr w:type="gramStart"/>
            <w:r>
              <w:rPr>
                <w:rFonts w:ascii="Times New Roman" w:eastAsia="Times New Roman" w:hAnsi="Times New Roman"/>
                <w:sz w:val="18"/>
              </w:rPr>
              <w:t xml:space="preserve">  </w:t>
            </w:r>
            <w:proofErr w:type="gramEnd"/>
            <w:r>
              <w:rPr>
                <w:rFonts w:ascii="Times New Roman" w:eastAsia="Times New Roman" w:hAnsi="Times New Roman"/>
                <w:sz w:val="18"/>
              </w:rPr>
              <w:t>ESPECIFICAR:_______________________</w:t>
            </w:r>
          </w:p>
        </w:tc>
      </w:tr>
    </w:tbl>
    <w:p w:rsidR="00982F9D" w:rsidRDefault="00982F9D">
      <w:pPr>
        <w:spacing w:line="147" w:lineRule="exact"/>
        <w:rPr>
          <w:rFonts w:ascii="Times New Roman" w:eastAsia="Times New Roman" w:hAnsi="Times New Roman"/>
          <w:sz w:val="24"/>
        </w:rPr>
      </w:pPr>
    </w:p>
    <w:p w:rsidR="00982F9D" w:rsidRDefault="00922FE5">
      <w:pPr>
        <w:spacing w:line="0" w:lineRule="atLeast"/>
        <w:ind w:left="260"/>
        <w:rPr>
          <w:rFonts w:ascii="Arial" w:eastAsia="Arial" w:hAnsi="Arial"/>
          <w:b/>
          <w:sz w:val="18"/>
        </w:rPr>
      </w:pPr>
      <w:r>
        <w:rPr>
          <w:rFonts w:ascii="Arial" w:eastAsia="Arial" w:hAnsi="Arial"/>
          <w:b/>
          <w:sz w:val="18"/>
        </w:rPr>
        <w:t>Res:_________________________________________________</w:t>
      </w:r>
      <w:proofErr w:type="gramStart"/>
      <w:r>
        <w:rPr>
          <w:rFonts w:ascii="Arial" w:eastAsia="Arial" w:hAnsi="Arial"/>
          <w:b/>
          <w:sz w:val="18"/>
        </w:rPr>
        <w:t>nº______Complemento</w:t>
      </w:r>
      <w:proofErr w:type="gramEnd"/>
      <w:r>
        <w:rPr>
          <w:rFonts w:ascii="Arial" w:eastAsia="Arial" w:hAnsi="Arial"/>
          <w:b/>
          <w:sz w:val="18"/>
        </w:rPr>
        <w:t>:__________</w:t>
      </w:r>
    </w:p>
    <w:p w:rsidR="00982F9D" w:rsidRDefault="00982F9D">
      <w:pPr>
        <w:spacing w:line="139" w:lineRule="exact"/>
        <w:rPr>
          <w:rFonts w:ascii="Times New Roman" w:eastAsia="Times New Roman" w:hAnsi="Times New Roman"/>
          <w:sz w:val="24"/>
        </w:rPr>
      </w:pPr>
    </w:p>
    <w:p w:rsidR="00982F9D" w:rsidRDefault="00922FE5">
      <w:pPr>
        <w:spacing w:line="0" w:lineRule="atLeast"/>
        <w:ind w:left="260"/>
        <w:rPr>
          <w:rFonts w:ascii="Arial" w:eastAsia="Arial" w:hAnsi="Arial"/>
          <w:b/>
          <w:sz w:val="18"/>
        </w:rPr>
      </w:pPr>
      <w:r>
        <w:rPr>
          <w:rFonts w:ascii="Arial" w:eastAsia="Arial" w:hAnsi="Arial"/>
          <w:b/>
          <w:sz w:val="18"/>
        </w:rPr>
        <w:t>Bairro:____________________Cidade:________________Estado:______________</w:t>
      </w:r>
      <w:proofErr w:type="gramStart"/>
      <w:r>
        <w:rPr>
          <w:rFonts w:ascii="Arial" w:eastAsia="Arial" w:hAnsi="Arial"/>
          <w:b/>
          <w:sz w:val="18"/>
        </w:rPr>
        <w:t>Cep</w:t>
      </w:r>
      <w:proofErr w:type="gramEnd"/>
      <w:r>
        <w:rPr>
          <w:rFonts w:ascii="Arial" w:eastAsia="Arial" w:hAnsi="Arial"/>
          <w:b/>
          <w:sz w:val="18"/>
        </w:rPr>
        <w:t>:__________</w:t>
      </w:r>
    </w:p>
    <w:p w:rsidR="00982F9D" w:rsidRDefault="00982F9D">
      <w:pPr>
        <w:spacing w:line="139" w:lineRule="exact"/>
        <w:rPr>
          <w:rFonts w:ascii="Times New Roman" w:eastAsia="Times New Roman" w:hAnsi="Times New Roman"/>
          <w:sz w:val="24"/>
        </w:rPr>
      </w:pPr>
    </w:p>
    <w:p w:rsidR="00982F9D" w:rsidRDefault="00922FE5">
      <w:pPr>
        <w:spacing w:line="0" w:lineRule="atLeast"/>
        <w:ind w:left="260"/>
        <w:rPr>
          <w:rFonts w:ascii="Arial" w:eastAsia="Arial" w:hAnsi="Arial"/>
          <w:b/>
          <w:sz w:val="18"/>
        </w:rPr>
      </w:pPr>
      <w:r>
        <w:rPr>
          <w:rFonts w:ascii="Arial" w:eastAsia="Arial" w:hAnsi="Arial"/>
          <w:b/>
          <w:sz w:val="18"/>
        </w:rPr>
        <w:t>Lotado na:__________________________________________________________________________</w:t>
      </w:r>
    </w:p>
    <w:p w:rsidR="00982F9D" w:rsidRDefault="00982F9D">
      <w:pPr>
        <w:spacing w:line="129" w:lineRule="exact"/>
        <w:rPr>
          <w:rFonts w:ascii="Times New Roman" w:eastAsia="Times New Roman" w:hAnsi="Times New Roman"/>
          <w:sz w:val="24"/>
        </w:rPr>
      </w:pPr>
    </w:p>
    <w:p w:rsidR="00982F9D" w:rsidRDefault="00922FE5">
      <w:pPr>
        <w:tabs>
          <w:tab w:val="left" w:pos="3680"/>
          <w:tab w:val="left" w:pos="5760"/>
        </w:tabs>
        <w:spacing w:line="0" w:lineRule="atLeast"/>
        <w:ind w:left="260"/>
      </w:pPr>
      <w:r>
        <w:rPr>
          <w:rFonts w:ascii="Arial" w:eastAsia="Arial" w:hAnsi="Arial"/>
          <w:b/>
        </w:rPr>
        <w:t>Telefone: (com</w:t>
      </w:r>
      <w:proofErr w:type="gramStart"/>
      <w:r>
        <w:rPr>
          <w:rFonts w:ascii="Arial" w:eastAsia="Arial" w:hAnsi="Arial"/>
          <w:b/>
        </w:rPr>
        <w:t>)</w:t>
      </w:r>
      <w:proofErr w:type="gramEnd"/>
      <w:r>
        <w:rPr>
          <w:rFonts w:ascii="Arial" w:eastAsia="Arial" w:hAnsi="Arial"/>
          <w:b/>
        </w:rPr>
        <w:t>___________________</w:t>
      </w:r>
      <w:r>
        <w:rPr>
          <w:rFonts w:ascii="Arial" w:eastAsia="Arial" w:hAnsi="Arial"/>
          <w:b/>
        </w:rPr>
        <w:tab/>
        <w:t>Ramal:___________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7"/>
        </w:rPr>
        <w:t>Res:________________________</w:t>
      </w:r>
    </w:p>
    <w:p w:rsidR="00982F9D" w:rsidRDefault="00982F9D">
      <w:pPr>
        <w:spacing w:line="113" w:lineRule="exact"/>
        <w:rPr>
          <w:rFonts w:ascii="Times New Roman" w:eastAsia="Times New Roman" w:hAnsi="Times New Roman"/>
          <w:sz w:val="24"/>
        </w:rPr>
      </w:pPr>
    </w:p>
    <w:p w:rsidR="00982F9D" w:rsidRDefault="00922FE5">
      <w:pPr>
        <w:spacing w:line="0" w:lineRule="atLeast"/>
        <w:ind w:left="260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E-mail: ____________________________________________________________________</w:t>
      </w:r>
    </w:p>
    <w:p w:rsidR="00982F9D" w:rsidRDefault="00982F9D">
      <w:pPr>
        <w:spacing w:line="236" w:lineRule="exact"/>
        <w:rPr>
          <w:rFonts w:ascii="Times New Roman" w:eastAsia="Times New Roman" w:hAnsi="Times New Roman"/>
          <w:sz w:val="24"/>
        </w:rPr>
      </w:pPr>
    </w:p>
    <w:p w:rsidR="00982F9D" w:rsidRDefault="00922FE5">
      <w:pPr>
        <w:spacing w:line="0" w:lineRule="atLeast"/>
        <w:ind w:left="360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VEM MUI RESPEITOSAMENTE REQUERER O DEFERIMENTO DO PEDIDO SUPRA.</w:t>
      </w:r>
    </w:p>
    <w:p w:rsidR="00982F9D" w:rsidRDefault="00982F9D">
      <w:pPr>
        <w:spacing w:line="116" w:lineRule="exact"/>
        <w:rPr>
          <w:rFonts w:ascii="Times New Roman" w:eastAsia="Times New Roman" w:hAnsi="Times New Roman"/>
          <w:sz w:val="24"/>
        </w:rPr>
      </w:pPr>
    </w:p>
    <w:p w:rsidR="00982F9D" w:rsidRDefault="00922FE5">
      <w:pPr>
        <w:spacing w:line="0" w:lineRule="atLeast"/>
        <w:ind w:left="1680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Nestes Termos</w:t>
      </w:r>
    </w:p>
    <w:p w:rsidR="00982F9D" w:rsidRDefault="00982F9D">
      <w:pPr>
        <w:spacing w:line="116" w:lineRule="exact"/>
        <w:rPr>
          <w:rFonts w:ascii="Times New Roman" w:eastAsia="Times New Roman" w:hAnsi="Times New Roman"/>
          <w:sz w:val="24"/>
        </w:rPr>
      </w:pPr>
    </w:p>
    <w:p w:rsidR="00982F9D" w:rsidRDefault="00922FE5">
      <w:pPr>
        <w:spacing w:line="0" w:lineRule="atLeast"/>
        <w:ind w:left="1680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Pede Deferimento</w:t>
      </w:r>
    </w:p>
    <w:p w:rsidR="00982F9D" w:rsidRDefault="00982F9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82F9D" w:rsidRDefault="00982F9D">
      <w:pPr>
        <w:spacing w:line="259" w:lineRule="exact"/>
        <w:rPr>
          <w:rFonts w:ascii="Times New Roman" w:eastAsia="Times New Roman" w:hAnsi="Times New Roman"/>
          <w:sz w:val="24"/>
        </w:rPr>
      </w:pPr>
    </w:p>
    <w:p w:rsidR="00982F9D" w:rsidRDefault="00922FE5">
      <w:pPr>
        <w:spacing w:line="0" w:lineRule="atLeast"/>
        <w:jc w:val="center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São Paulo, ______ de _______________ </w:t>
      </w:r>
      <w:proofErr w:type="spellStart"/>
      <w:r>
        <w:rPr>
          <w:rFonts w:ascii="Arial" w:eastAsia="Arial" w:hAnsi="Arial"/>
          <w:b/>
        </w:rPr>
        <w:t>de</w:t>
      </w:r>
      <w:proofErr w:type="spellEnd"/>
      <w:r>
        <w:rPr>
          <w:rFonts w:ascii="Arial" w:eastAsia="Arial" w:hAnsi="Arial"/>
          <w:b/>
        </w:rPr>
        <w:t xml:space="preserve"> __________.</w:t>
      </w:r>
    </w:p>
    <w:p w:rsidR="00982F9D" w:rsidRDefault="00982F9D">
      <w:pPr>
        <w:spacing w:line="346" w:lineRule="exact"/>
        <w:rPr>
          <w:rFonts w:ascii="Times New Roman" w:eastAsia="Times New Roman" w:hAnsi="Times New Roman"/>
          <w:sz w:val="24"/>
        </w:rPr>
      </w:pPr>
    </w:p>
    <w:p w:rsidR="00982F9D" w:rsidRDefault="00922FE5">
      <w:pPr>
        <w:spacing w:line="0" w:lineRule="atLeast"/>
        <w:jc w:val="center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_____________________________________.</w:t>
      </w:r>
    </w:p>
    <w:p w:rsidR="00982F9D" w:rsidRDefault="00922FE5">
      <w:pPr>
        <w:spacing w:line="0" w:lineRule="atLeast"/>
        <w:jc w:val="center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ASSINATURA DO REQUERENTE</w:t>
      </w:r>
    </w:p>
    <w:p w:rsidR="00982F9D" w:rsidRDefault="00922FE5">
      <w:pPr>
        <w:spacing w:line="20" w:lineRule="exact"/>
      </w:pP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717120" behindDoc="1" locked="0" layoutInCell="1" allowOverlap="1">
                <wp:simplePos x="0" y="0"/>
                <wp:positionH relativeFrom="column">
                  <wp:posOffset>90809</wp:posOffset>
                </wp:positionH>
                <wp:positionV relativeFrom="paragraph">
                  <wp:posOffset>18416</wp:posOffset>
                </wp:positionV>
                <wp:extent cx="5549265" cy="0"/>
                <wp:effectExtent l="0" t="0" r="13335" b="19050"/>
                <wp:wrapNone/>
                <wp:docPr id="120" name="Line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49265" cy="0"/>
                        </a:xfrm>
                        <a:prstGeom prst="straightConnector1">
                          <a:avLst/>
                        </a:prstGeom>
                        <a:noFill/>
                        <a:ln w="6099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19" o:spid="_x0000_s1026" type="#_x0000_t32" style="position:absolute;margin-left:7.15pt;margin-top:1.45pt;width:436.95pt;height:0;z-index:-25159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" strokeweight=".16942mm"/>
            </w:pict>
          </mc:Fallback>
        </mc:AlternateContent>
      </w:r>
      <w:r>
        <w:rPr>
          <w:rFonts w:ascii="Arial" w:eastAsia="Arial" w:hAnsi="Arial"/>
          <w:b/>
          <w:noProof/>
        </w:rPr>
        <mc:AlternateContent>
          <mc:Choice Requires="wps">
            <w:drawing>
              <wp:anchor distT="0" distB="0" distL="114300" distR="114300" simplePos="0" relativeHeight="251718144" behindDoc="1" locked="0" layoutInCell="1" allowOverlap="1">
                <wp:simplePos x="0" y="0"/>
                <wp:positionH relativeFrom="column">
                  <wp:posOffset>-609603</wp:posOffset>
                </wp:positionH>
                <wp:positionV relativeFrom="paragraph">
                  <wp:posOffset>350516</wp:posOffset>
                </wp:positionV>
                <wp:extent cx="6950710" cy="0"/>
                <wp:effectExtent l="0" t="0" r="21590" b="19050"/>
                <wp:wrapNone/>
                <wp:docPr id="121" name="Line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50710" cy="0"/>
                        </a:xfrm>
                        <a:prstGeom prst="straightConnector1">
                          <a:avLst/>
                        </a:prstGeom>
                        <a:noFill/>
                        <a:ln w="6099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Line 120" o:spid="_x0000_s1026" type="#_x0000_t32" style="position:absolute;margin-left:-48pt;margin-top:27.6pt;width:547.3pt;height:0;z-index:-25159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" strokeweight=".16942mm"/>
            </w:pict>
          </mc:Fallback>
        </mc:AlternateContent>
      </w:r>
    </w:p>
    <w:sectPr w:rsidR="00982F9D">
      <w:pgSz w:w="11900" w:h="16840"/>
      <w:pgMar w:top="894" w:right="1440" w:bottom="475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7707" w:rsidRDefault="00627707">
      <w:r>
        <w:separator/>
      </w:r>
    </w:p>
  </w:endnote>
  <w:endnote w:type="continuationSeparator" w:id="0">
    <w:p w:rsidR="00627707" w:rsidRDefault="006277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7707" w:rsidRDefault="00627707">
      <w:r>
        <w:rPr>
          <w:color w:val="000000"/>
        </w:rPr>
        <w:separator/>
      </w:r>
    </w:p>
  </w:footnote>
  <w:footnote w:type="continuationSeparator" w:id="0">
    <w:p w:rsidR="00627707" w:rsidRDefault="006277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06133"/>
    <w:multiLevelType w:val="multilevel"/>
    <w:tmpl w:val="4008C4C8"/>
    <w:lvl w:ilvl="0">
      <w:start w:val="1"/>
      <w:numFmt w:val="upperLetter"/>
      <w:lvlText w:val="%1"/>
      <w:lvlJc w:val="left"/>
    </w:lvl>
    <w:lvl w:ilvl="1">
      <w:start w:val="9"/>
      <w:numFmt w:val="decimal"/>
      <w:lvlText w:val="%2.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15D6B"/>
    <w:rsid w:val="00094618"/>
    <w:rsid w:val="005027C3"/>
    <w:rsid w:val="00627707"/>
    <w:rsid w:val="00922FE5"/>
    <w:rsid w:val="00982F9D"/>
    <w:rsid w:val="00C15D6B"/>
    <w:rsid w:val="00F45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8023387\OneDrive%20-%20Secretaria%20Municipal%20de%20S&#227;o%20Paulo\CERTID&#195;O%20DE%20TEMPO\PROCEDIMENTOS\Requerimento%20Certid&#227;o%20Funcional%20(6)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Requerimento Certidão Funcional (6)</Template>
  <TotalTime>0</TotalTime>
  <Pages>1</Pages>
  <Words>340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8023387</dc:creator>
  <cp:lastModifiedBy>8023387</cp:lastModifiedBy>
  <cp:revision>2</cp:revision>
  <cp:lastPrinted>2025-07-29T19:30:00Z</cp:lastPrinted>
  <dcterms:created xsi:type="dcterms:W3CDTF">2026-01-27T18:01:00Z</dcterms:created>
  <dcterms:modified xsi:type="dcterms:W3CDTF">2026-01-27T18:01:00Z</dcterms:modified>
</cp:coreProperties>
</file>